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7862D" w14:textId="77777777" w:rsidR="009B2A6A" w:rsidRPr="00331FCC" w:rsidRDefault="009B2A6A" w:rsidP="00183B47">
      <w:pPr>
        <w:rPr>
          <w:rFonts w:ascii="Arial" w:hAnsi="Arial" w:cs="Arial"/>
          <w:b/>
          <w:bCs/>
        </w:rPr>
      </w:pPr>
      <w:r w:rsidRPr="00331FCC">
        <w:rPr>
          <w:rFonts w:ascii="Arial" w:hAnsi="Arial" w:cs="Arial"/>
          <w:b/>
          <w:bCs/>
        </w:rPr>
        <w:t>Protokoll der konstituierenden Sitzung der gemeinsamen Wahlkommission für die Wahlen 2026</w:t>
      </w:r>
    </w:p>
    <w:p w14:paraId="27612322" w14:textId="77777777" w:rsidR="009B2A6A" w:rsidRPr="00331FCC" w:rsidRDefault="009B2A6A" w:rsidP="00183B47">
      <w:pPr>
        <w:rPr>
          <w:rFonts w:ascii="Arial" w:hAnsi="Arial" w:cs="Arial"/>
          <w:sz w:val="22"/>
          <w:szCs w:val="22"/>
        </w:rPr>
      </w:pPr>
    </w:p>
    <w:p w14:paraId="608C819C" w14:textId="73919469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Datum/Ort:</w:t>
      </w:r>
      <w:r w:rsidRPr="00331FCC">
        <w:rPr>
          <w:rFonts w:ascii="Arial" w:hAnsi="Arial" w:cs="Arial"/>
          <w:sz w:val="22"/>
          <w:szCs w:val="22"/>
        </w:rPr>
        <w:tab/>
        <w:t>1</w:t>
      </w:r>
      <w:r w:rsidR="00560585" w:rsidRPr="00331FCC">
        <w:rPr>
          <w:rFonts w:ascii="Arial" w:hAnsi="Arial" w:cs="Arial"/>
          <w:sz w:val="22"/>
          <w:szCs w:val="22"/>
        </w:rPr>
        <w:t>6</w:t>
      </w:r>
      <w:r w:rsidRPr="00331FCC">
        <w:rPr>
          <w:rFonts w:ascii="Arial" w:hAnsi="Arial" w:cs="Arial"/>
          <w:sz w:val="22"/>
          <w:szCs w:val="22"/>
        </w:rPr>
        <w:t>.0</w:t>
      </w:r>
      <w:r w:rsidR="00560585" w:rsidRPr="00331FCC">
        <w:rPr>
          <w:rFonts w:ascii="Arial" w:hAnsi="Arial" w:cs="Arial"/>
          <w:sz w:val="22"/>
          <w:szCs w:val="22"/>
        </w:rPr>
        <w:t>6</w:t>
      </w:r>
      <w:r w:rsidRPr="00331FCC">
        <w:rPr>
          <w:rFonts w:ascii="Arial" w:hAnsi="Arial" w:cs="Arial"/>
          <w:sz w:val="22"/>
          <w:szCs w:val="22"/>
        </w:rPr>
        <w:t>.20</w:t>
      </w:r>
      <w:r w:rsidR="00560585" w:rsidRPr="00331FCC">
        <w:rPr>
          <w:rFonts w:ascii="Arial" w:hAnsi="Arial" w:cs="Arial"/>
          <w:sz w:val="22"/>
          <w:szCs w:val="22"/>
        </w:rPr>
        <w:t>26</w:t>
      </w:r>
      <w:r w:rsidRPr="00331FCC">
        <w:rPr>
          <w:rFonts w:ascii="Arial" w:hAnsi="Arial" w:cs="Arial"/>
          <w:sz w:val="22"/>
          <w:szCs w:val="22"/>
        </w:rPr>
        <w:t xml:space="preserve"> in St. </w:t>
      </w:r>
      <w:r w:rsidR="00560585" w:rsidRPr="00331FCC">
        <w:rPr>
          <w:rFonts w:ascii="Arial" w:hAnsi="Arial" w:cs="Arial"/>
          <w:sz w:val="22"/>
          <w:szCs w:val="22"/>
        </w:rPr>
        <w:t>Josef</w:t>
      </w:r>
    </w:p>
    <w:p w14:paraId="09552F7E" w14:textId="77777777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</w:p>
    <w:p w14:paraId="240BA4E1" w14:textId="54B7E6D8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Uhrzeit:</w:t>
      </w:r>
      <w:r w:rsidRPr="00331FCC">
        <w:rPr>
          <w:rFonts w:ascii="Arial" w:hAnsi="Arial" w:cs="Arial"/>
          <w:sz w:val="22"/>
          <w:szCs w:val="22"/>
        </w:rPr>
        <w:tab/>
        <w:t xml:space="preserve">19:00 Uhr bis </w:t>
      </w:r>
      <w:r w:rsidR="00FC23EE" w:rsidRPr="00331FCC">
        <w:rPr>
          <w:rFonts w:ascii="Arial" w:hAnsi="Arial" w:cs="Arial"/>
          <w:sz w:val="22"/>
          <w:szCs w:val="22"/>
        </w:rPr>
        <w:t>20</w:t>
      </w:r>
      <w:r w:rsidRPr="00331FCC">
        <w:rPr>
          <w:rFonts w:ascii="Arial" w:hAnsi="Arial" w:cs="Arial"/>
          <w:sz w:val="22"/>
          <w:szCs w:val="22"/>
        </w:rPr>
        <w:t>:</w:t>
      </w:r>
      <w:r w:rsidR="00FC23EE" w:rsidRPr="00331FCC">
        <w:rPr>
          <w:rFonts w:ascii="Arial" w:hAnsi="Arial" w:cs="Arial"/>
          <w:sz w:val="22"/>
          <w:szCs w:val="22"/>
        </w:rPr>
        <w:t>45</w:t>
      </w:r>
      <w:r w:rsidRPr="00331FCC">
        <w:rPr>
          <w:rFonts w:ascii="Arial" w:hAnsi="Arial" w:cs="Arial"/>
          <w:sz w:val="22"/>
          <w:szCs w:val="22"/>
        </w:rPr>
        <w:t xml:space="preserve"> Uhr</w:t>
      </w:r>
    </w:p>
    <w:p w14:paraId="6DC116BD" w14:textId="77777777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</w:p>
    <w:p w14:paraId="603D3DFC" w14:textId="5A28C6EF" w:rsidR="00855077" w:rsidRPr="00331FCC" w:rsidRDefault="009B2A6A" w:rsidP="001233AF">
      <w:pPr>
        <w:ind w:left="1410" w:hanging="1410"/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Teilnehmer:</w:t>
      </w:r>
      <w:r w:rsidRPr="00331FCC">
        <w:rPr>
          <w:rFonts w:ascii="Arial" w:hAnsi="Arial" w:cs="Arial"/>
          <w:sz w:val="22"/>
          <w:szCs w:val="22"/>
        </w:rPr>
        <w:tab/>
      </w:r>
      <w:r w:rsidR="00125C57" w:rsidRPr="00331FCC">
        <w:rPr>
          <w:rFonts w:ascii="Arial" w:hAnsi="Arial" w:cs="Arial"/>
          <w:sz w:val="22"/>
          <w:szCs w:val="22"/>
        </w:rPr>
        <w:t xml:space="preserve">Frau Barbara Trnka, Frau Birgit Wagenmann, Frau Edith Hoppe, </w:t>
      </w:r>
      <w:r w:rsidR="00EF3F71" w:rsidRPr="00331FCC">
        <w:rPr>
          <w:rFonts w:ascii="Arial" w:hAnsi="Arial" w:cs="Arial"/>
          <w:sz w:val="22"/>
          <w:szCs w:val="22"/>
        </w:rPr>
        <w:t xml:space="preserve">Frau Felicitas Hütte, </w:t>
      </w:r>
      <w:r w:rsidR="00125C57" w:rsidRPr="00331FCC">
        <w:rPr>
          <w:rFonts w:ascii="Arial" w:hAnsi="Arial" w:cs="Arial"/>
          <w:sz w:val="22"/>
          <w:szCs w:val="22"/>
        </w:rPr>
        <w:t xml:space="preserve">Frau Patricia Heuter, </w:t>
      </w:r>
      <w:r w:rsidR="001233AF" w:rsidRPr="00331FCC">
        <w:rPr>
          <w:rFonts w:ascii="Aptos Narrow" w:eastAsia="Times New Roman" w:hAnsi="Aptos Narrow" w:cs="Times New Roman"/>
          <w:color w:val="000000"/>
        </w:rPr>
        <w:t xml:space="preserve">Herr Andreas Woske, </w:t>
      </w:r>
      <w:r w:rsidR="00125C57" w:rsidRPr="00331FCC">
        <w:rPr>
          <w:rFonts w:ascii="Arial" w:hAnsi="Arial" w:cs="Arial"/>
          <w:sz w:val="22"/>
          <w:szCs w:val="22"/>
        </w:rPr>
        <w:t>Herr Christian Lindholz, Herr Claus Crone, Herr Edward Ragusch,</w:t>
      </w:r>
      <w:r w:rsidR="001233AF" w:rsidRPr="00331FCC">
        <w:rPr>
          <w:rFonts w:ascii="Arial" w:hAnsi="Arial" w:cs="Arial"/>
          <w:sz w:val="22"/>
          <w:szCs w:val="22"/>
        </w:rPr>
        <w:t xml:space="preserve"> </w:t>
      </w:r>
      <w:r w:rsidR="00125C57" w:rsidRPr="00331FCC">
        <w:rPr>
          <w:rFonts w:ascii="Arial" w:hAnsi="Arial" w:cs="Arial"/>
          <w:sz w:val="22"/>
          <w:szCs w:val="22"/>
        </w:rPr>
        <w:t xml:space="preserve">Herr Günther Vesper, </w:t>
      </w:r>
      <w:r w:rsidR="00855077" w:rsidRPr="00331FCC">
        <w:rPr>
          <w:rFonts w:ascii="Arial" w:hAnsi="Arial" w:cs="Arial"/>
          <w:sz w:val="22"/>
          <w:szCs w:val="22"/>
        </w:rPr>
        <w:t>Herr Matthias Eichler,</w:t>
      </w:r>
    </w:p>
    <w:p w14:paraId="3C448F58" w14:textId="7A712CE3" w:rsidR="009B2A6A" w:rsidRPr="00331FCC" w:rsidRDefault="00125C57" w:rsidP="00855077">
      <w:pPr>
        <w:ind w:left="1410"/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Herr Michael Kuczera, Herr Ulrich Schärli</w:t>
      </w:r>
      <w:r w:rsidR="00A62E1C" w:rsidRPr="00331FCC">
        <w:rPr>
          <w:rFonts w:ascii="Arial" w:hAnsi="Arial" w:cs="Arial"/>
          <w:sz w:val="22"/>
          <w:szCs w:val="22"/>
        </w:rPr>
        <w:t>,</w:t>
      </w:r>
      <w:r w:rsidR="00716BC8">
        <w:rPr>
          <w:rFonts w:ascii="Arial" w:hAnsi="Arial" w:cs="Arial"/>
          <w:sz w:val="22"/>
          <w:szCs w:val="22"/>
        </w:rPr>
        <w:br/>
      </w:r>
      <w:r w:rsidR="00A62E1C" w:rsidRPr="00331FCC">
        <w:rPr>
          <w:rFonts w:ascii="Arial" w:hAnsi="Arial" w:cs="Arial"/>
          <w:sz w:val="22"/>
          <w:szCs w:val="22"/>
        </w:rPr>
        <w:t>Pfr. Mathias Laminski, Frau Caterina Pfafferott</w:t>
      </w:r>
    </w:p>
    <w:p w14:paraId="2E0F4A60" w14:textId="77777777" w:rsidR="00A62E1C" w:rsidRPr="00331FCC" w:rsidRDefault="00A62E1C" w:rsidP="00855077">
      <w:pPr>
        <w:ind w:left="1410"/>
        <w:rPr>
          <w:rFonts w:ascii="Arial" w:hAnsi="Arial" w:cs="Arial"/>
          <w:sz w:val="22"/>
          <w:szCs w:val="22"/>
        </w:rPr>
      </w:pPr>
    </w:p>
    <w:p w14:paraId="23AFFCAB" w14:textId="563202EC" w:rsidR="00A62E1C" w:rsidRPr="00331FCC" w:rsidRDefault="00A62E1C" w:rsidP="00A62E1C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 xml:space="preserve">Entschuldigt: </w:t>
      </w:r>
      <w:r w:rsidRPr="00331FCC">
        <w:rPr>
          <w:rFonts w:ascii="Arial" w:hAnsi="Arial" w:cs="Arial"/>
          <w:sz w:val="22"/>
          <w:szCs w:val="22"/>
        </w:rPr>
        <w:tab/>
        <w:t>Herr Matthias Eichler</w:t>
      </w:r>
    </w:p>
    <w:p w14:paraId="2D3BF577" w14:textId="77777777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</w:p>
    <w:p w14:paraId="35738610" w14:textId="61F5DD0B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Protokollführung:</w:t>
      </w:r>
      <w:r w:rsidR="00D93575">
        <w:rPr>
          <w:rFonts w:ascii="Arial" w:hAnsi="Arial" w:cs="Arial"/>
          <w:sz w:val="22"/>
          <w:szCs w:val="22"/>
        </w:rPr>
        <w:t xml:space="preserve"> </w:t>
      </w:r>
      <w:r w:rsidRPr="00331FCC">
        <w:rPr>
          <w:rFonts w:ascii="Arial" w:hAnsi="Arial" w:cs="Arial"/>
          <w:sz w:val="22"/>
          <w:szCs w:val="22"/>
        </w:rPr>
        <w:t>Herr Michael Kuczera</w:t>
      </w:r>
    </w:p>
    <w:p w14:paraId="591E067C" w14:textId="77777777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</w:p>
    <w:p w14:paraId="3F4A26FB" w14:textId="77777777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</w:p>
    <w:p w14:paraId="4E078E78" w14:textId="03349BF7" w:rsidR="00560585" w:rsidRPr="00331FCC" w:rsidRDefault="00560585" w:rsidP="009B2A6A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>TOP 1 – Mitglieder der Wahlkommission</w:t>
      </w:r>
    </w:p>
    <w:p w14:paraId="5CE5929C" w14:textId="77777777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</w:p>
    <w:p w14:paraId="6C8EA007" w14:textId="17219425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 xml:space="preserve">Die gemeinsame Wahlkommission für die Gremienwahlen 2026 konstituierte sich gemäß § 6 Abs. 3 KVWahlG und § 5 Nr. 2 der WO PR/GR fristgerecht mit </w:t>
      </w:r>
      <w:r w:rsidR="006919A1" w:rsidRPr="00331FCC">
        <w:rPr>
          <w:rFonts w:ascii="Arial" w:hAnsi="Arial" w:cs="Arial"/>
          <w:sz w:val="22"/>
          <w:szCs w:val="22"/>
        </w:rPr>
        <w:t>ihrer</w:t>
      </w:r>
      <w:r w:rsidRPr="00331FCC">
        <w:rPr>
          <w:rFonts w:ascii="Arial" w:hAnsi="Arial" w:cs="Arial"/>
          <w:sz w:val="22"/>
          <w:szCs w:val="22"/>
        </w:rPr>
        <w:t xml:space="preserve"> ersten Sitzung am 16.06.2026.</w:t>
      </w:r>
    </w:p>
    <w:p w14:paraId="581313F9" w14:textId="77777777" w:rsidR="00915FB9" w:rsidRPr="00331FCC" w:rsidRDefault="00915FB9" w:rsidP="009B2A6A">
      <w:pPr>
        <w:rPr>
          <w:rFonts w:ascii="Arial" w:hAnsi="Arial" w:cs="Arial"/>
          <w:sz w:val="22"/>
          <w:szCs w:val="22"/>
        </w:rPr>
      </w:pPr>
    </w:p>
    <w:p w14:paraId="400B6E9D" w14:textId="5152299C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Der Wahlkommission gehören an</w:t>
      </w:r>
    </w:p>
    <w:p w14:paraId="75C4B818" w14:textId="27F499FE" w:rsidR="00A62E1C" w:rsidRPr="00331FCC" w:rsidRDefault="00EF3F71" w:rsidP="00DD0174">
      <w:pPr>
        <w:pStyle w:val="Listenabsatz"/>
        <w:numPr>
          <w:ilvl w:val="0"/>
          <w:numId w:val="22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Pfr. Mathias Laminksi, leitender Pfarrer</w:t>
      </w:r>
    </w:p>
    <w:p w14:paraId="603104DD" w14:textId="623DE6D3" w:rsidR="00125C57" w:rsidRPr="00331FCC" w:rsidRDefault="00125C57" w:rsidP="00DD0174">
      <w:pPr>
        <w:pStyle w:val="Listenabsatz"/>
        <w:numPr>
          <w:ilvl w:val="0"/>
          <w:numId w:val="22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 xml:space="preserve">vom KV gewählt: Frau Patricia Heuter, Frau </w:t>
      </w:r>
      <w:r w:rsidR="00EF3F71" w:rsidRPr="00331FCC">
        <w:rPr>
          <w:rFonts w:ascii="Arial" w:hAnsi="Arial" w:cs="Arial"/>
        </w:rPr>
        <w:t>Felicitas Hütte</w:t>
      </w:r>
      <w:r w:rsidRPr="00331FCC">
        <w:rPr>
          <w:rFonts w:ascii="Arial" w:hAnsi="Arial" w:cs="Arial"/>
        </w:rPr>
        <w:t>, Herr Claus Crone, Herr Günther Vesper und Herr Michael Kuczera</w:t>
      </w:r>
    </w:p>
    <w:p w14:paraId="275C09D7" w14:textId="110C5A55" w:rsidR="00125C57" w:rsidRPr="00331FCC" w:rsidRDefault="00125C57" w:rsidP="00915FB9">
      <w:pPr>
        <w:pStyle w:val="Listenabsatz"/>
        <w:numPr>
          <w:ilvl w:val="0"/>
          <w:numId w:val="22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vom GR Christus König gewählt:</w:t>
      </w:r>
      <w:r w:rsidR="001233AF" w:rsidRPr="00331FCC">
        <w:rPr>
          <w:rFonts w:ascii="Arial" w:hAnsi="Arial" w:cs="Arial"/>
        </w:rPr>
        <w:t xml:space="preserve"> </w:t>
      </w:r>
      <w:r w:rsidR="00EF3F71" w:rsidRPr="00331FCC">
        <w:rPr>
          <w:rFonts w:ascii="Arial" w:hAnsi="Arial" w:cs="Arial"/>
        </w:rPr>
        <w:t xml:space="preserve">Frau Marianne Kriebel, </w:t>
      </w:r>
      <w:r w:rsidR="001233AF" w:rsidRPr="00331FCC">
        <w:rPr>
          <w:rFonts w:ascii="Arial" w:hAnsi="Arial" w:cs="Arial"/>
        </w:rPr>
        <w:t>Herr Andreas Woske</w:t>
      </w:r>
      <w:r w:rsidR="00915FB9" w:rsidRPr="00331FCC">
        <w:rPr>
          <w:rFonts w:ascii="Arial" w:hAnsi="Arial" w:cs="Arial"/>
        </w:rPr>
        <w:t xml:space="preserve">, </w:t>
      </w:r>
      <w:r w:rsidR="00915FB9" w:rsidRPr="00331FCC">
        <w:rPr>
          <w:rFonts w:ascii="Aptos Narrow" w:eastAsia="Times New Roman" w:hAnsi="Aptos Narrow" w:cs="Times New Roman"/>
          <w:color w:val="000000"/>
          <w:sz w:val="24"/>
          <w:szCs w:val="24"/>
        </w:rPr>
        <w:t>Herr Matthias Eichler</w:t>
      </w:r>
    </w:p>
    <w:p w14:paraId="24426413" w14:textId="52520065" w:rsidR="00125C57" w:rsidRPr="00331FCC" w:rsidRDefault="00125C57" w:rsidP="00254F93">
      <w:pPr>
        <w:pStyle w:val="Listenabsatz"/>
        <w:numPr>
          <w:ilvl w:val="0"/>
          <w:numId w:val="22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 xml:space="preserve">vom GR St. Antonius gewählt: Frau Barbara Trnka, Frau Edith Hoppe und Herr </w:t>
      </w:r>
      <w:r w:rsidR="00913315" w:rsidRPr="00331FCC">
        <w:rPr>
          <w:rFonts w:ascii="Arial" w:hAnsi="Arial" w:cs="Arial"/>
        </w:rPr>
        <w:t>Edward Ragusch</w:t>
      </w:r>
    </w:p>
    <w:p w14:paraId="220605B2" w14:textId="7CCB10A4" w:rsidR="00125C57" w:rsidRPr="00331FCC" w:rsidRDefault="00125C57" w:rsidP="00523168">
      <w:pPr>
        <w:pStyle w:val="Listenabsatz"/>
        <w:numPr>
          <w:ilvl w:val="0"/>
          <w:numId w:val="22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vom GR St. Josef gewählt: Frau Birgit Wagenmann, Herr Christian Lindholz und Herr Ulrich Schärli</w:t>
      </w:r>
    </w:p>
    <w:p w14:paraId="31C6ED02" w14:textId="4E49BAC1" w:rsidR="006919A1" w:rsidRPr="00331FCC" w:rsidRDefault="006919A1" w:rsidP="006919A1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 xml:space="preserve">Herr Edward Ragusch wurde einstimmig, bei einer Enthaltung zum Vorsitzenden der Wahlkommission gewählt. Frau Barbara Trnka wurde einstimmig, bei einer Enthaltung zur stellvertretenden Vorsitzenden der Wahlkommission gewählt. </w:t>
      </w:r>
    </w:p>
    <w:p w14:paraId="66F7272F" w14:textId="1D4083BA" w:rsidR="006919A1" w:rsidRPr="00331FCC" w:rsidRDefault="006919A1" w:rsidP="006919A1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Pfr. Mathias Laminkski delegierte den geschäftsführenden Vorsitz des Wahlkommission an Herrn Edward Ragusch.</w:t>
      </w:r>
    </w:p>
    <w:p w14:paraId="52FAAE80" w14:textId="77777777" w:rsidR="006919A1" w:rsidRPr="00331FCC" w:rsidRDefault="006919A1" w:rsidP="006919A1">
      <w:pPr>
        <w:rPr>
          <w:rFonts w:ascii="Arial" w:hAnsi="Arial" w:cs="Arial"/>
          <w:sz w:val="22"/>
          <w:szCs w:val="22"/>
        </w:rPr>
      </w:pPr>
    </w:p>
    <w:p w14:paraId="7F12071F" w14:textId="77777777" w:rsidR="00915FB9" w:rsidRPr="00331FCC" w:rsidRDefault="00915FB9" w:rsidP="00915FB9">
      <w:pPr>
        <w:rPr>
          <w:rFonts w:ascii="Arial" w:hAnsi="Arial" w:cs="Arial"/>
          <w:sz w:val="22"/>
          <w:szCs w:val="22"/>
        </w:rPr>
      </w:pPr>
    </w:p>
    <w:p w14:paraId="12F80E88" w14:textId="584E1DB7" w:rsidR="00915FB9" w:rsidRPr="00331FCC" w:rsidRDefault="00086F79" w:rsidP="00915FB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>TOP 2 – Feststellung der Durchführung der Wahl als Online-Wahl und Briefwahl</w:t>
      </w:r>
    </w:p>
    <w:p w14:paraId="27FDA3BD" w14:textId="77777777" w:rsidR="000373FB" w:rsidRPr="00331FCC" w:rsidRDefault="000373FB" w:rsidP="000373FB">
      <w:pPr>
        <w:rPr>
          <w:rFonts w:ascii="Arial" w:hAnsi="Arial" w:cs="Arial"/>
          <w:sz w:val="22"/>
          <w:szCs w:val="22"/>
        </w:rPr>
      </w:pPr>
    </w:p>
    <w:p w14:paraId="174F494A" w14:textId="176C1210" w:rsidR="00086F79" w:rsidRPr="00331FCC" w:rsidRDefault="000373FB" w:rsidP="000373FB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Die Wahlkommission legt gemäß § 1 Abs. 4 KVWahlG fest, dass die Durchführung der Gremienwahlen 2026 elektronisch mittels eines elektronischen Wahlportals und durch Briefwahl erfolgt.</w:t>
      </w:r>
    </w:p>
    <w:p w14:paraId="4BD9E050" w14:textId="77777777" w:rsidR="00086F79" w:rsidRPr="00331FCC" w:rsidRDefault="00086F79" w:rsidP="00915FB9">
      <w:pPr>
        <w:rPr>
          <w:rFonts w:ascii="Arial" w:hAnsi="Arial" w:cs="Arial"/>
          <w:sz w:val="22"/>
          <w:szCs w:val="22"/>
        </w:rPr>
      </w:pPr>
    </w:p>
    <w:p w14:paraId="49AD3B42" w14:textId="77777777" w:rsidR="000373FB" w:rsidRPr="00331FCC" w:rsidRDefault="000373FB" w:rsidP="00915FB9">
      <w:pPr>
        <w:rPr>
          <w:rFonts w:ascii="Arial" w:hAnsi="Arial" w:cs="Arial"/>
          <w:sz w:val="22"/>
          <w:szCs w:val="22"/>
        </w:rPr>
      </w:pPr>
    </w:p>
    <w:p w14:paraId="14A88F22" w14:textId="77777777" w:rsidR="00331FCC" w:rsidRDefault="00331FC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353DF17" w14:textId="2E1FCA81" w:rsidR="00915FB9" w:rsidRPr="00331FCC" w:rsidRDefault="00086F79" w:rsidP="00915FB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lastRenderedPageBreak/>
        <w:t>TOP 3 – Beschluss über die Wahl von Gemeinderäten in jeder einzelnen Gemeinde</w:t>
      </w:r>
    </w:p>
    <w:p w14:paraId="4377E090" w14:textId="77777777" w:rsidR="00086F79" w:rsidRPr="00331FCC" w:rsidRDefault="00086F79" w:rsidP="00915FB9">
      <w:pPr>
        <w:rPr>
          <w:rFonts w:ascii="Arial" w:hAnsi="Arial" w:cs="Arial"/>
          <w:sz w:val="22"/>
          <w:szCs w:val="22"/>
        </w:rPr>
      </w:pPr>
    </w:p>
    <w:p w14:paraId="5963DF51" w14:textId="64926EB1" w:rsidR="000373FB" w:rsidRPr="00331FCC" w:rsidRDefault="00132B2C" w:rsidP="00915FB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 xml:space="preserve">Die Wahlkommission beschließt auf Vorschlag des Pfarreirates in jeder der 3 Kirchengemeinden Gemeinderäte zu wählen. </w:t>
      </w:r>
    </w:p>
    <w:p w14:paraId="17B860F3" w14:textId="77777777" w:rsidR="000373FB" w:rsidRPr="00331FCC" w:rsidRDefault="000373FB" w:rsidP="00915FB9">
      <w:pPr>
        <w:rPr>
          <w:rFonts w:ascii="Arial" w:hAnsi="Arial" w:cs="Arial"/>
          <w:sz w:val="22"/>
          <w:szCs w:val="22"/>
        </w:rPr>
      </w:pPr>
    </w:p>
    <w:p w14:paraId="05798D47" w14:textId="77777777" w:rsidR="00086F79" w:rsidRPr="00331FCC" w:rsidRDefault="00086F79" w:rsidP="00915FB9">
      <w:pPr>
        <w:rPr>
          <w:rFonts w:ascii="Arial" w:hAnsi="Arial" w:cs="Arial"/>
          <w:sz w:val="22"/>
          <w:szCs w:val="22"/>
        </w:rPr>
      </w:pPr>
    </w:p>
    <w:p w14:paraId="2D647476" w14:textId="22636CA4" w:rsidR="00086F79" w:rsidRPr="00331FCC" w:rsidRDefault="00086F79" w:rsidP="00915FB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>TOP 4 –</w:t>
      </w:r>
      <w:r w:rsidRPr="00331FCC">
        <w:rPr>
          <w:b/>
          <w:bCs/>
          <w:sz w:val="28"/>
          <w:szCs w:val="28"/>
        </w:rPr>
        <w:t xml:space="preserve"> </w:t>
      </w:r>
      <w:r w:rsidRPr="00331FCC">
        <w:rPr>
          <w:rFonts w:ascii="Arial" w:hAnsi="Arial" w:cs="Arial"/>
          <w:b/>
          <w:bCs/>
          <w:sz w:val="22"/>
          <w:szCs w:val="22"/>
        </w:rPr>
        <w:t>Festlegung der Anzahl der zu wählenden Personen</w:t>
      </w:r>
    </w:p>
    <w:p w14:paraId="7B5CBCD7" w14:textId="77777777" w:rsidR="00086F79" w:rsidRPr="00331FCC" w:rsidRDefault="00086F79" w:rsidP="00915FB9">
      <w:pPr>
        <w:rPr>
          <w:rFonts w:ascii="Arial" w:hAnsi="Arial" w:cs="Arial"/>
          <w:sz w:val="22"/>
          <w:szCs w:val="22"/>
        </w:rPr>
      </w:pPr>
    </w:p>
    <w:p w14:paraId="591612DC" w14:textId="4E47DA2F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 xml:space="preserve">In den KV sind zu wählen: </w:t>
      </w:r>
      <w:r w:rsidR="008977DE" w:rsidRPr="00331FCC">
        <w:rPr>
          <w:rFonts w:ascii="Arial" w:hAnsi="Arial" w:cs="Arial"/>
          <w:sz w:val="22"/>
          <w:szCs w:val="22"/>
        </w:rPr>
        <w:t>5 Personen</w:t>
      </w:r>
    </w:p>
    <w:p w14:paraId="76900207" w14:textId="15260FD1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In den PfarrR sind zu wählen:</w:t>
      </w:r>
      <w:r w:rsidR="008977DE" w:rsidRPr="00331FCC">
        <w:rPr>
          <w:rFonts w:ascii="Arial" w:hAnsi="Arial" w:cs="Arial"/>
          <w:sz w:val="22"/>
          <w:szCs w:val="22"/>
        </w:rPr>
        <w:t xml:space="preserve"> 6 Personen</w:t>
      </w:r>
    </w:p>
    <w:p w14:paraId="3EDE6CB2" w14:textId="2042C1D1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In den GR Christus König sind zu wählen:</w:t>
      </w:r>
      <w:r w:rsidR="00132B2C" w:rsidRPr="00331FCC">
        <w:rPr>
          <w:rFonts w:ascii="Arial" w:hAnsi="Arial" w:cs="Arial"/>
          <w:sz w:val="22"/>
          <w:szCs w:val="22"/>
        </w:rPr>
        <w:t xml:space="preserve"> 5 Personen</w:t>
      </w:r>
    </w:p>
    <w:p w14:paraId="4D85B1F0" w14:textId="7E16D4F2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In den GR St. Antonius sind zu wählen:</w:t>
      </w:r>
      <w:r w:rsidR="008977DE" w:rsidRPr="00331FCC">
        <w:rPr>
          <w:rFonts w:ascii="Arial" w:hAnsi="Arial" w:cs="Arial"/>
          <w:sz w:val="22"/>
          <w:szCs w:val="22"/>
        </w:rPr>
        <w:t xml:space="preserve"> 5 Personen</w:t>
      </w:r>
    </w:p>
    <w:p w14:paraId="07DF801C" w14:textId="517CC449" w:rsidR="00125C57" w:rsidRPr="00331FCC" w:rsidRDefault="00086F79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In den GR St. Josef sind zu wählen:</w:t>
      </w:r>
      <w:r w:rsidR="008977DE" w:rsidRPr="00331FCC">
        <w:rPr>
          <w:rFonts w:ascii="Arial" w:hAnsi="Arial" w:cs="Arial"/>
          <w:sz w:val="22"/>
          <w:szCs w:val="22"/>
        </w:rPr>
        <w:t xml:space="preserve"> 5 Personen</w:t>
      </w:r>
    </w:p>
    <w:p w14:paraId="5F1C0511" w14:textId="77777777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</w:p>
    <w:p w14:paraId="52DEAA94" w14:textId="77777777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</w:p>
    <w:p w14:paraId="74DB29DD" w14:textId="4FDAB9EC" w:rsidR="00086F79" w:rsidRPr="00331FCC" w:rsidRDefault="00086F79" w:rsidP="00086F7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>TOP 5 – Festlegung von zwei Personen für den Zugang zum Portal Wahl-Plus</w:t>
      </w:r>
    </w:p>
    <w:p w14:paraId="59FE3F9B" w14:textId="77777777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</w:p>
    <w:p w14:paraId="52F6637D" w14:textId="28BCB959" w:rsidR="0077217D" w:rsidRPr="00331FCC" w:rsidRDefault="0077217D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Von der Wahlkommission werden für den Zugang zum Portal Wahl-Plus Herr Ulrich Schärli und Herr Michael Kuczera benannt.</w:t>
      </w:r>
    </w:p>
    <w:p w14:paraId="66BF1E42" w14:textId="77777777" w:rsidR="0077217D" w:rsidRPr="00331FCC" w:rsidRDefault="0077217D" w:rsidP="00086F79">
      <w:pPr>
        <w:rPr>
          <w:rFonts w:ascii="Arial" w:hAnsi="Arial" w:cs="Arial"/>
          <w:sz w:val="22"/>
          <w:szCs w:val="22"/>
        </w:rPr>
      </w:pPr>
    </w:p>
    <w:p w14:paraId="7BDC21A2" w14:textId="77777777" w:rsidR="0077217D" w:rsidRPr="00331FCC" w:rsidRDefault="0077217D" w:rsidP="00086F79">
      <w:pPr>
        <w:rPr>
          <w:rFonts w:ascii="Arial" w:hAnsi="Arial" w:cs="Arial"/>
          <w:sz w:val="22"/>
          <w:szCs w:val="22"/>
        </w:rPr>
      </w:pPr>
    </w:p>
    <w:p w14:paraId="1F0C05BE" w14:textId="77777777" w:rsidR="0077217D" w:rsidRPr="00331FCC" w:rsidRDefault="0077217D" w:rsidP="00086F79">
      <w:pPr>
        <w:rPr>
          <w:rFonts w:ascii="Arial" w:hAnsi="Arial" w:cs="Arial"/>
          <w:sz w:val="22"/>
          <w:szCs w:val="22"/>
        </w:rPr>
      </w:pPr>
    </w:p>
    <w:p w14:paraId="1CB4CF91" w14:textId="47C9FF1D" w:rsidR="00086F79" w:rsidRPr="00331FCC" w:rsidRDefault="00086F79" w:rsidP="00086F7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>TOP 6 – Einreichung von Kandidatinnen- und Kandidatenvorschlägen</w:t>
      </w:r>
    </w:p>
    <w:p w14:paraId="3D241B3D" w14:textId="77777777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</w:p>
    <w:p w14:paraId="02629D8F" w14:textId="22EC611C" w:rsidR="00086F79" w:rsidRPr="00331FCC" w:rsidRDefault="0077217D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Die gängigen Informationskanäle werden zur Findung von Kandidatinnen und Kandidaten genutzt:</w:t>
      </w:r>
    </w:p>
    <w:p w14:paraId="4EC1F3E1" w14:textId="6CAF8792" w:rsidR="0077217D" w:rsidRPr="00331FCC" w:rsidRDefault="0077217D" w:rsidP="0077217D">
      <w:pPr>
        <w:pStyle w:val="Listenabsatz"/>
        <w:numPr>
          <w:ilvl w:val="0"/>
          <w:numId w:val="25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Vermeldungen, sofort</w:t>
      </w:r>
    </w:p>
    <w:p w14:paraId="6567A333" w14:textId="1B07857A" w:rsidR="0077217D" w:rsidRPr="00331FCC" w:rsidRDefault="0077217D" w:rsidP="0077217D">
      <w:pPr>
        <w:pStyle w:val="Listenabsatz"/>
        <w:numPr>
          <w:ilvl w:val="0"/>
          <w:numId w:val="25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Plakate (Kampagnenmaterial), ab Juli</w:t>
      </w:r>
    </w:p>
    <w:p w14:paraId="3FCE2F0F" w14:textId="25FD7BF2" w:rsidR="0077217D" w:rsidRPr="00331FCC" w:rsidRDefault="0077217D" w:rsidP="0077217D">
      <w:pPr>
        <w:pStyle w:val="Listenabsatz"/>
        <w:numPr>
          <w:ilvl w:val="0"/>
          <w:numId w:val="25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Pastorale</w:t>
      </w:r>
    </w:p>
    <w:p w14:paraId="7EF3AA05" w14:textId="1A187FE5" w:rsidR="0077217D" w:rsidRPr="00331FCC" w:rsidRDefault="0077217D" w:rsidP="0077217D">
      <w:pPr>
        <w:pStyle w:val="Listenabsatz"/>
        <w:numPr>
          <w:ilvl w:val="0"/>
          <w:numId w:val="25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Newsletter</w:t>
      </w:r>
    </w:p>
    <w:p w14:paraId="77EAFED4" w14:textId="7EC1C55F" w:rsidR="00FC23EE" w:rsidRPr="00331FCC" w:rsidRDefault="00FC23EE" w:rsidP="0077217D">
      <w:pPr>
        <w:pStyle w:val="Listenabsatz"/>
        <w:numPr>
          <w:ilvl w:val="0"/>
          <w:numId w:val="25"/>
        </w:numPr>
        <w:rPr>
          <w:rFonts w:ascii="Arial" w:hAnsi="Arial" w:cs="Arial"/>
        </w:rPr>
      </w:pPr>
      <w:r w:rsidRPr="00331FCC">
        <w:rPr>
          <w:rFonts w:ascii="Arial" w:hAnsi="Arial" w:cs="Arial"/>
        </w:rPr>
        <w:t>direkte Ansprache</w:t>
      </w:r>
    </w:p>
    <w:p w14:paraId="2D7F05E9" w14:textId="77777777" w:rsidR="0077217D" w:rsidRPr="00331FCC" w:rsidRDefault="0077217D" w:rsidP="00086F79">
      <w:pPr>
        <w:rPr>
          <w:rFonts w:ascii="Arial" w:hAnsi="Arial" w:cs="Arial"/>
          <w:sz w:val="22"/>
          <w:szCs w:val="22"/>
        </w:rPr>
      </w:pPr>
    </w:p>
    <w:p w14:paraId="466B7175" w14:textId="77777777" w:rsidR="00CA0691" w:rsidRPr="00331FCC" w:rsidRDefault="00CA0691" w:rsidP="00086F79">
      <w:pPr>
        <w:rPr>
          <w:rFonts w:ascii="Arial" w:hAnsi="Arial" w:cs="Arial"/>
          <w:sz w:val="22"/>
          <w:szCs w:val="22"/>
        </w:rPr>
      </w:pPr>
    </w:p>
    <w:p w14:paraId="0EE5B318" w14:textId="3DFA4D77" w:rsidR="00FC23EE" w:rsidRPr="00331FCC" w:rsidRDefault="00FC23EE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Nächster Termin: Di, 07.07.2026 um 19 Uhr in St. Antonius</w:t>
      </w:r>
    </w:p>
    <w:sectPr w:rsidR="00FC23EE" w:rsidRPr="00331FCC" w:rsidSect="00033229">
      <w:footerReference w:type="default" r:id="rId11"/>
      <w:headerReference w:type="first" r:id="rId12"/>
      <w:footerReference w:type="first" r:id="rId13"/>
      <w:pgSz w:w="11900" w:h="16840" w:code="9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0F902" w14:textId="77777777" w:rsidR="00A8654B" w:rsidRDefault="00A8654B" w:rsidP="0062508D">
      <w:r>
        <w:separator/>
      </w:r>
    </w:p>
  </w:endnote>
  <w:endnote w:type="continuationSeparator" w:id="0">
    <w:p w14:paraId="486D8674" w14:textId="77777777" w:rsidR="00A8654B" w:rsidRDefault="00A8654B" w:rsidP="0062508D">
      <w:r>
        <w:continuationSeparator/>
      </w:r>
    </w:p>
  </w:endnote>
  <w:endnote w:type="continuationNotice" w:id="1">
    <w:p w14:paraId="2629B05E" w14:textId="77777777" w:rsidR="00A8654B" w:rsidRDefault="00A865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D48E" w14:textId="77777777" w:rsidR="00875B6F" w:rsidRPr="00C51584" w:rsidRDefault="00875B6F" w:rsidP="00C51584">
    <w:pPr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CBA8E5F" wp14:editId="1BF4D005">
              <wp:simplePos x="0" y="0"/>
              <wp:positionH relativeFrom="rightMargin">
                <wp:posOffset>-1044529</wp:posOffset>
              </wp:positionH>
              <wp:positionV relativeFrom="bottomMargin">
                <wp:posOffset>-419877</wp:posOffset>
              </wp:positionV>
              <wp:extent cx="1114322" cy="763203"/>
              <wp:effectExtent l="0" t="0" r="0" b="0"/>
              <wp:wrapNone/>
              <wp:docPr id="8" name="Textfeld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114322" cy="763203"/>
                      </a:xfrm>
                      <a:prstGeom prst="rect">
                        <a:avLst/>
                      </a:prstGeom>
                      <a:blipFill rotWithShape="1"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754F33" w14:textId="77777777" w:rsidR="00875B6F" w:rsidRDefault="00875B6F" w:rsidP="00875B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BA8E5F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-82.25pt;margin-top:-33.05pt;width:87.75pt;height:60.1pt;z-index:-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" stroked="f">
              <v:fill r:id="rId2" o:title="" recolor="t" rotate="t" type="frame"/>
              <o:lock v:ext="edit" aspectratio="t"/>
              <v:textbox>
                <w:txbxContent>
                  <w:p w14:paraId="66754F33" w14:textId="77777777" w:rsidR="00875B6F" w:rsidRDefault="00875B6F" w:rsidP="00875B6F"/>
                </w:txbxContent>
              </v:textbox>
              <w10:wrap anchorx="margin" anchory="margin"/>
            </v:shape>
          </w:pict>
        </mc:Fallback>
      </mc:AlternateContent>
    </w:r>
    <w:r w:rsidR="00C51584" w:rsidRPr="00C51584">
      <w:rPr>
        <w:rFonts w:ascii="Calibri" w:hAnsi="Calibri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236A" w14:textId="77777777" w:rsidR="00B97C3E" w:rsidRDefault="00B97C3E" w:rsidP="00033229">
    <w:pPr>
      <w:rPr>
        <w:rFonts w:ascii="Calibri" w:hAnsi="Calibri"/>
        <w:sz w:val="16"/>
        <w:szCs w:val="16"/>
      </w:rPr>
    </w:pPr>
  </w:p>
  <w:p w14:paraId="053D568A" w14:textId="77777777" w:rsidR="00033229" w:rsidRPr="00033229" w:rsidRDefault="00033229" w:rsidP="00033229">
    <w:pPr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EF473C4" wp14:editId="6309FE04">
              <wp:simplePos x="0" y="0"/>
              <wp:positionH relativeFrom="rightMargin">
                <wp:posOffset>-2103755</wp:posOffset>
              </wp:positionH>
              <wp:positionV relativeFrom="bottomMargin">
                <wp:posOffset>-1142365</wp:posOffset>
              </wp:positionV>
              <wp:extent cx="2170802" cy="1486800"/>
              <wp:effectExtent l="0" t="0" r="127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0802" cy="1486800"/>
                      </a:xfrm>
                      <a:prstGeom prst="rect">
                        <a:avLst/>
                      </a:prstGeom>
                      <a:blipFill rotWithShape="1"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287E1" w14:textId="77777777" w:rsidR="00033229" w:rsidRDefault="00033229" w:rsidP="0003322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F473C4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8" type="#_x0000_t202" style="position:absolute;margin-left:-165.65pt;margin-top:-89.95pt;width:170.95pt;height:117.05pt;z-index:-25165823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" stroked="f">
              <v:fill r:id="rId2" o:title="" recolor="t" rotate="t" type="frame"/>
              <v:textbox>
                <w:txbxContent>
                  <w:p w14:paraId="02A287E1" w14:textId="77777777" w:rsidR="00033229" w:rsidRDefault="00033229" w:rsidP="00033229"/>
                </w:txbxContent>
              </v:textbox>
              <w10:wrap anchorx="margin" anchory="margin"/>
            </v:shape>
          </w:pict>
        </mc:Fallback>
      </mc:AlternateContent>
    </w:r>
    <w:r w:rsidRPr="00C51584">
      <w:rPr>
        <w:rFonts w:ascii="Calibri" w:hAnsi="Calibri"/>
        <w:sz w:val="16"/>
        <w:szCs w:val="16"/>
      </w:rPr>
      <w:t xml:space="preserve"> </w:t>
    </w:r>
    <w:r w:rsidRPr="00B02431">
      <w:rPr>
        <w:rFonts w:ascii="Calibri" w:hAnsi="Calibri"/>
        <w:sz w:val="16"/>
        <w:szCs w:val="16"/>
      </w:rPr>
      <w:t xml:space="preserve">Bankverbindung IBAN DE41 3706 0193 6000 4280 17 </w:t>
    </w:r>
    <w:r>
      <w:rPr>
        <w:rFonts w:ascii="Calibri" w:hAnsi="Calibri"/>
        <w:sz w:val="16"/>
        <w:szCs w:val="16"/>
      </w:rPr>
      <w:t>I BIC GENODED1PAX (Pax-Bank eG)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076A1" w14:textId="77777777" w:rsidR="00A8654B" w:rsidRDefault="00A8654B" w:rsidP="0062508D">
      <w:r>
        <w:separator/>
      </w:r>
    </w:p>
  </w:footnote>
  <w:footnote w:type="continuationSeparator" w:id="0">
    <w:p w14:paraId="67397150" w14:textId="77777777" w:rsidR="00A8654B" w:rsidRDefault="00A8654B" w:rsidP="0062508D">
      <w:r>
        <w:continuationSeparator/>
      </w:r>
    </w:p>
  </w:footnote>
  <w:footnote w:type="continuationNotice" w:id="1">
    <w:p w14:paraId="6A261C8F" w14:textId="77777777" w:rsidR="00A8654B" w:rsidRDefault="00A865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BB56" w14:textId="77777777" w:rsidR="00033229" w:rsidRDefault="0003322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9DD0CE3" wp14:editId="5044155D">
              <wp:simplePos x="0" y="0"/>
              <wp:positionH relativeFrom="column">
                <wp:posOffset>-614856</wp:posOffset>
              </wp:positionH>
              <wp:positionV relativeFrom="page">
                <wp:posOffset>180340</wp:posOffset>
              </wp:positionV>
              <wp:extent cx="7088400" cy="1144800"/>
              <wp:effectExtent l="0" t="0" r="0" b="0"/>
              <wp:wrapTopAndBottom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88400" cy="1144800"/>
                      </a:xfrm>
                      <a:prstGeom prst="rect">
                        <a:avLst/>
                      </a:prstGeom>
                      <a:blipFill rotWithShape="1"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BDC873D" w14:textId="77777777" w:rsidR="00033229" w:rsidRDefault="00033229" w:rsidP="0003322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D0CE3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7" type="#_x0000_t202" style="position:absolute;margin-left:-48.4pt;margin-top:14.2pt;width:558.15pt;height:90.1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" stroked="f">
              <v:fill r:id="rId2" o:title="" recolor="t" rotate="t" type="frame"/>
              <v:textbox>
                <w:txbxContent>
                  <w:p w14:paraId="7BDC873D" w14:textId="77777777" w:rsidR="00033229" w:rsidRDefault="00033229" w:rsidP="00033229"/>
                </w:txbxContent>
              </v:textbox>
              <w10:wrap type="topAndBottom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A2D80"/>
    <w:multiLevelType w:val="multilevel"/>
    <w:tmpl w:val="9C96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97F31"/>
    <w:multiLevelType w:val="hybridMultilevel"/>
    <w:tmpl w:val="C3DEA3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766AA"/>
    <w:multiLevelType w:val="hybridMultilevel"/>
    <w:tmpl w:val="3DDA21E2"/>
    <w:lvl w:ilvl="0" w:tplc="85766EEE">
      <w:start w:val="8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1374DA"/>
    <w:multiLevelType w:val="hybridMultilevel"/>
    <w:tmpl w:val="DF9ADA72"/>
    <w:lvl w:ilvl="0" w:tplc="C24680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DF7210"/>
    <w:multiLevelType w:val="multilevel"/>
    <w:tmpl w:val="3CF2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A2142"/>
    <w:multiLevelType w:val="hybridMultilevel"/>
    <w:tmpl w:val="624A1AB0"/>
    <w:lvl w:ilvl="0" w:tplc="9C50511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0" w:hanging="360"/>
      </w:pPr>
    </w:lvl>
    <w:lvl w:ilvl="2" w:tplc="0407001B" w:tentative="1">
      <w:start w:val="1"/>
      <w:numFmt w:val="lowerRoman"/>
      <w:lvlText w:val="%3."/>
      <w:lvlJc w:val="right"/>
      <w:pPr>
        <w:ind w:left="2510" w:hanging="180"/>
      </w:pPr>
    </w:lvl>
    <w:lvl w:ilvl="3" w:tplc="0407000F" w:tentative="1">
      <w:start w:val="1"/>
      <w:numFmt w:val="decimal"/>
      <w:lvlText w:val="%4."/>
      <w:lvlJc w:val="left"/>
      <w:pPr>
        <w:ind w:left="3230" w:hanging="360"/>
      </w:pPr>
    </w:lvl>
    <w:lvl w:ilvl="4" w:tplc="04070019" w:tentative="1">
      <w:start w:val="1"/>
      <w:numFmt w:val="lowerLetter"/>
      <w:lvlText w:val="%5."/>
      <w:lvlJc w:val="left"/>
      <w:pPr>
        <w:ind w:left="3950" w:hanging="360"/>
      </w:pPr>
    </w:lvl>
    <w:lvl w:ilvl="5" w:tplc="0407001B" w:tentative="1">
      <w:start w:val="1"/>
      <w:numFmt w:val="lowerRoman"/>
      <w:lvlText w:val="%6."/>
      <w:lvlJc w:val="right"/>
      <w:pPr>
        <w:ind w:left="4670" w:hanging="180"/>
      </w:pPr>
    </w:lvl>
    <w:lvl w:ilvl="6" w:tplc="0407000F" w:tentative="1">
      <w:start w:val="1"/>
      <w:numFmt w:val="decimal"/>
      <w:lvlText w:val="%7."/>
      <w:lvlJc w:val="left"/>
      <w:pPr>
        <w:ind w:left="5390" w:hanging="360"/>
      </w:pPr>
    </w:lvl>
    <w:lvl w:ilvl="7" w:tplc="04070019" w:tentative="1">
      <w:start w:val="1"/>
      <w:numFmt w:val="lowerLetter"/>
      <w:lvlText w:val="%8."/>
      <w:lvlJc w:val="left"/>
      <w:pPr>
        <w:ind w:left="6110" w:hanging="360"/>
      </w:pPr>
    </w:lvl>
    <w:lvl w:ilvl="8" w:tplc="040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9791724"/>
    <w:multiLevelType w:val="hybridMultilevel"/>
    <w:tmpl w:val="CFF6C996"/>
    <w:lvl w:ilvl="0" w:tplc="F8F67BB8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ED5867"/>
    <w:multiLevelType w:val="hybridMultilevel"/>
    <w:tmpl w:val="9C223EC4"/>
    <w:lvl w:ilvl="0" w:tplc="6FB2816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85191"/>
    <w:multiLevelType w:val="hybridMultilevel"/>
    <w:tmpl w:val="117AC5CA"/>
    <w:lvl w:ilvl="0" w:tplc="04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87A40"/>
    <w:multiLevelType w:val="hybridMultilevel"/>
    <w:tmpl w:val="F9E697B8"/>
    <w:lvl w:ilvl="0" w:tplc="04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C3126"/>
    <w:multiLevelType w:val="hybridMultilevel"/>
    <w:tmpl w:val="DC4023C0"/>
    <w:lvl w:ilvl="0" w:tplc="B8CE2D5E">
      <w:numFmt w:val="bullet"/>
      <w:lvlText w:val="•"/>
      <w:lvlJc w:val="left"/>
      <w:pPr>
        <w:ind w:left="1065" w:hanging="705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A2D95"/>
    <w:multiLevelType w:val="hybridMultilevel"/>
    <w:tmpl w:val="E342F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900EA"/>
    <w:multiLevelType w:val="hybridMultilevel"/>
    <w:tmpl w:val="B344EC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220FC"/>
    <w:multiLevelType w:val="multilevel"/>
    <w:tmpl w:val="3DCE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147CDE"/>
    <w:multiLevelType w:val="hybridMultilevel"/>
    <w:tmpl w:val="4AA87890"/>
    <w:lvl w:ilvl="0" w:tplc="F0C2E838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671D3"/>
    <w:multiLevelType w:val="multilevel"/>
    <w:tmpl w:val="F61ACA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8B2106"/>
    <w:multiLevelType w:val="hybridMultilevel"/>
    <w:tmpl w:val="20AEFE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B504CC"/>
    <w:multiLevelType w:val="multilevel"/>
    <w:tmpl w:val="51B0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F76726"/>
    <w:multiLevelType w:val="hybridMultilevel"/>
    <w:tmpl w:val="0CFA3650"/>
    <w:lvl w:ilvl="0" w:tplc="E9F642C6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6C4BA8"/>
    <w:multiLevelType w:val="hybridMultilevel"/>
    <w:tmpl w:val="6846DFE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70431328">
    <w:abstractNumId w:val="12"/>
  </w:num>
  <w:num w:numId="2" w16cid:durableId="2028359616">
    <w:abstractNumId w:val="19"/>
  </w:num>
  <w:num w:numId="3" w16cid:durableId="1708070165">
    <w:abstractNumId w:val="7"/>
  </w:num>
  <w:num w:numId="4" w16cid:durableId="211967902">
    <w:abstractNumId w:val="0"/>
  </w:num>
  <w:num w:numId="5" w16cid:durableId="198475084">
    <w:abstractNumId w:val="3"/>
  </w:num>
  <w:num w:numId="6" w16cid:durableId="9236817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5274097">
    <w:abstractNumId w:val="18"/>
  </w:num>
  <w:num w:numId="8" w16cid:durableId="716472111">
    <w:abstractNumId w:val="6"/>
  </w:num>
  <w:num w:numId="9" w16cid:durableId="1768231546">
    <w:abstractNumId w:val="8"/>
  </w:num>
  <w:num w:numId="10" w16cid:durableId="16578782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57258535">
    <w:abstractNumId w:val="15"/>
  </w:num>
  <w:num w:numId="12" w16cid:durableId="1475954039">
    <w:abstractNumId w:val="9"/>
  </w:num>
  <w:num w:numId="13" w16cid:durableId="1358043806">
    <w:abstractNumId w:val="2"/>
  </w:num>
  <w:num w:numId="14" w16cid:durableId="1820726833">
    <w:abstractNumId w:val="14"/>
  </w:num>
  <w:num w:numId="15" w16cid:durableId="1431466299">
    <w:abstractNumId w:val="17"/>
  </w:num>
  <w:num w:numId="16" w16cid:durableId="1672444703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103960476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437868645">
    <w:abstractNumId w:val="1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 w16cid:durableId="1750271152">
    <w:abstractNumId w:val="4"/>
  </w:num>
  <w:num w:numId="20" w16cid:durableId="1634098623">
    <w:abstractNumId w:val="13"/>
  </w:num>
  <w:num w:numId="21" w16cid:durableId="408816525">
    <w:abstractNumId w:val="5"/>
  </w:num>
  <w:num w:numId="22" w16cid:durableId="897591541">
    <w:abstractNumId w:val="16"/>
  </w:num>
  <w:num w:numId="23" w16cid:durableId="456795490">
    <w:abstractNumId w:val="11"/>
  </w:num>
  <w:num w:numId="24" w16cid:durableId="559874433">
    <w:abstractNumId w:val="10"/>
  </w:num>
  <w:num w:numId="25" w16cid:durableId="2125609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47"/>
    <w:rsid w:val="00003F50"/>
    <w:rsid w:val="0000543F"/>
    <w:rsid w:val="00006C4D"/>
    <w:rsid w:val="00006DA6"/>
    <w:rsid w:val="00007961"/>
    <w:rsid w:val="00013638"/>
    <w:rsid w:val="00013CE3"/>
    <w:rsid w:val="00016278"/>
    <w:rsid w:val="00017DBA"/>
    <w:rsid w:val="00021EEC"/>
    <w:rsid w:val="00022F17"/>
    <w:rsid w:val="000248EB"/>
    <w:rsid w:val="000262AF"/>
    <w:rsid w:val="000274A2"/>
    <w:rsid w:val="00033229"/>
    <w:rsid w:val="00035465"/>
    <w:rsid w:val="00036282"/>
    <w:rsid w:val="0003676F"/>
    <w:rsid w:val="000373FB"/>
    <w:rsid w:val="00044458"/>
    <w:rsid w:val="000508B1"/>
    <w:rsid w:val="00051823"/>
    <w:rsid w:val="000532AD"/>
    <w:rsid w:val="00060180"/>
    <w:rsid w:val="00062241"/>
    <w:rsid w:val="00065A78"/>
    <w:rsid w:val="000677EF"/>
    <w:rsid w:val="00070BD2"/>
    <w:rsid w:val="00072724"/>
    <w:rsid w:val="000753AD"/>
    <w:rsid w:val="00077363"/>
    <w:rsid w:val="0007797D"/>
    <w:rsid w:val="00080614"/>
    <w:rsid w:val="0008294C"/>
    <w:rsid w:val="00085F41"/>
    <w:rsid w:val="00086BD4"/>
    <w:rsid w:val="00086F79"/>
    <w:rsid w:val="0008739D"/>
    <w:rsid w:val="0008770A"/>
    <w:rsid w:val="00090D90"/>
    <w:rsid w:val="00097B46"/>
    <w:rsid w:val="000A076D"/>
    <w:rsid w:val="000A3D00"/>
    <w:rsid w:val="000A4F6E"/>
    <w:rsid w:val="000A5A76"/>
    <w:rsid w:val="000B08CB"/>
    <w:rsid w:val="000B0E5F"/>
    <w:rsid w:val="000B33BC"/>
    <w:rsid w:val="000B490A"/>
    <w:rsid w:val="000C21ED"/>
    <w:rsid w:val="000C21EF"/>
    <w:rsid w:val="000C24D6"/>
    <w:rsid w:val="000C48EE"/>
    <w:rsid w:val="000C546D"/>
    <w:rsid w:val="000D1807"/>
    <w:rsid w:val="000D47A9"/>
    <w:rsid w:val="000E5F08"/>
    <w:rsid w:val="000E7FE6"/>
    <w:rsid w:val="000F7570"/>
    <w:rsid w:val="001018B7"/>
    <w:rsid w:val="0010231E"/>
    <w:rsid w:val="001026F5"/>
    <w:rsid w:val="00107346"/>
    <w:rsid w:val="00110340"/>
    <w:rsid w:val="00111CE5"/>
    <w:rsid w:val="00111E54"/>
    <w:rsid w:val="001125F0"/>
    <w:rsid w:val="001125FB"/>
    <w:rsid w:val="00112C42"/>
    <w:rsid w:val="00113B65"/>
    <w:rsid w:val="0011600A"/>
    <w:rsid w:val="001205D1"/>
    <w:rsid w:val="00123057"/>
    <w:rsid w:val="001233AF"/>
    <w:rsid w:val="00125C57"/>
    <w:rsid w:val="00126EE4"/>
    <w:rsid w:val="00127D7E"/>
    <w:rsid w:val="001303A1"/>
    <w:rsid w:val="00132B2C"/>
    <w:rsid w:val="00140EA4"/>
    <w:rsid w:val="00146D67"/>
    <w:rsid w:val="00153226"/>
    <w:rsid w:val="00155239"/>
    <w:rsid w:val="00157C61"/>
    <w:rsid w:val="00160F14"/>
    <w:rsid w:val="001628D5"/>
    <w:rsid w:val="001734C7"/>
    <w:rsid w:val="0017484E"/>
    <w:rsid w:val="00177321"/>
    <w:rsid w:val="001775CC"/>
    <w:rsid w:val="00183B47"/>
    <w:rsid w:val="00197D7E"/>
    <w:rsid w:val="001A0BA3"/>
    <w:rsid w:val="001A4144"/>
    <w:rsid w:val="001A4A60"/>
    <w:rsid w:val="001C55D6"/>
    <w:rsid w:val="001C70B2"/>
    <w:rsid w:val="001C72AA"/>
    <w:rsid w:val="001D441F"/>
    <w:rsid w:val="001D641E"/>
    <w:rsid w:val="001D6A99"/>
    <w:rsid w:val="001E2842"/>
    <w:rsid w:val="001E2FD7"/>
    <w:rsid w:val="00200067"/>
    <w:rsid w:val="00210872"/>
    <w:rsid w:val="002226FB"/>
    <w:rsid w:val="002253BE"/>
    <w:rsid w:val="002333E1"/>
    <w:rsid w:val="0023382A"/>
    <w:rsid w:val="00236AD7"/>
    <w:rsid w:val="00236B12"/>
    <w:rsid w:val="00240181"/>
    <w:rsid w:val="00253B89"/>
    <w:rsid w:val="002641F6"/>
    <w:rsid w:val="00265E4E"/>
    <w:rsid w:val="002662B0"/>
    <w:rsid w:val="0027283B"/>
    <w:rsid w:val="00272871"/>
    <w:rsid w:val="0027618F"/>
    <w:rsid w:val="00276551"/>
    <w:rsid w:val="00277822"/>
    <w:rsid w:val="00277CFD"/>
    <w:rsid w:val="00296484"/>
    <w:rsid w:val="00296924"/>
    <w:rsid w:val="002A0E43"/>
    <w:rsid w:val="002A3817"/>
    <w:rsid w:val="002A4926"/>
    <w:rsid w:val="002A59FF"/>
    <w:rsid w:val="002B0CF0"/>
    <w:rsid w:val="002B299B"/>
    <w:rsid w:val="002B4B64"/>
    <w:rsid w:val="002C0A62"/>
    <w:rsid w:val="002C1524"/>
    <w:rsid w:val="002C2C4F"/>
    <w:rsid w:val="002D1656"/>
    <w:rsid w:val="002D5B2B"/>
    <w:rsid w:val="002E02FC"/>
    <w:rsid w:val="002E0620"/>
    <w:rsid w:val="002F017E"/>
    <w:rsid w:val="002F17BF"/>
    <w:rsid w:val="002F2798"/>
    <w:rsid w:val="002F2D62"/>
    <w:rsid w:val="002F4990"/>
    <w:rsid w:val="00305BFB"/>
    <w:rsid w:val="00311BD9"/>
    <w:rsid w:val="00320CC5"/>
    <w:rsid w:val="003223C7"/>
    <w:rsid w:val="00327314"/>
    <w:rsid w:val="003319D9"/>
    <w:rsid w:val="00331FCC"/>
    <w:rsid w:val="00337824"/>
    <w:rsid w:val="00337C30"/>
    <w:rsid w:val="00342335"/>
    <w:rsid w:val="003467DE"/>
    <w:rsid w:val="00347629"/>
    <w:rsid w:val="00350767"/>
    <w:rsid w:val="00352B3D"/>
    <w:rsid w:val="00355634"/>
    <w:rsid w:val="00356CBC"/>
    <w:rsid w:val="00356FEF"/>
    <w:rsid w:val="00357A6D"/>
    <w:rsid w:val="00365562"/>
    <w:rsid w:val="00371767"/>
    <w:rsid w:val="00371C94"/>
    <w:rsid w:val="003735D2"/>
    <w:rsid w:val="00382EE1"/>
    <w:rsid w:val="0039280C"/>
    <w:rsid w:val="00393D05"/>
    <w:rsid w:val="003A341E"/>
    <w:rsid w:val="003A393A"/>
    <w:rsid w:val="003A54F0"/>
    <w:rsid w:val="003A70E8"/>
    <w:rsid w:val="003B09C1"/>
    <w:rsid w:val="003B3440"/>
    <w:rsid w:val="003B4A8F"/>
    <w:rsid w:val="003B7975"/>
    <w:rsid w:val="003C1940"/>
    <w:rsid w:val="003C2A38"/>
    <w:rsid w:val="003C37BB"/>
    <w:rsid w:val="003D2CA0"/>
    <w:rsid w:val="003E1071"/>
    <w:rsid w:val="003E110F"/>
    <w:rsid w:val="003E524A"/>
    <w:rsid w:val="003F370B"/>
    <w:rsid w:val="003F3A1C"/>
    <w:rsid w:val="00402A82"/>
    <w:rsid w:val="00417D65"/>
    <w:rsid w:val="00420512"/>
    <w:rsid w:val="004206B9"/>
    <w:rsid w:val="004243C5"/>
    <w:rsid w:val="00424DB8"/>
    <w:rsid w:val="0042543A"/>
    <w:rsid w:val="0043016E"/>
    <w:rsid w:val="00431EEA"/>
    <w:rsid w:val="00433E8D"/>
    <w:rsid w:val="00435148"/>
    <w:rsid w:val="004445C0"/>
    <w:rsid w:val="00455064"/>
    <w:rsid w:val="00460691"/>
    <w:rsid w:val="00460C7D"/>
    <w:rsid w:val="00463CE9"/>
    <w:rsid w:val="004656FF"/>
    <w:rsid w:val="0046745C"/>
    <w:rsid w:val="00483EF1"/>
    <w:rsid w:val="00484285"/>
    <w:rsid w:val="00493E0A"/>
    <w:rsid w:val="00493E2B"/>
    <w:rsid w:val="00494C59"/>
    <w:rsid w:val="004A1020"/>
    <w:rsid w:val="004A1AEC"/>
    <w:rsid w:val="004A1CFE"/>
    <w:rsid w:val="004A220A"/>
    <w:rsid w:val="004A317A"/>
    <w:rsid w:val="004A4874"/>
    <w:rsid w:val="004B0E74"/>
    <w:rsid w:val="004B12D4"/>
    <w:rsid w:val="004B43BC"/>
    <w:rsid w:val="004B665B"/>
    <w:rsid w:val="004C4D64"/>
    <w:rsid w:val="004D6F8E"/>
    <w:rsid w:val="004E032F"/>
    <w:rsid w:val="004F7123"/>
    <w:rsid w:val="004F733B"/>
    <w:rsid w:val="004F764A"/>
    <w:rsid w:val="004F77A2"/>
    <w:rsid w:val="00501BB2"/>
    <w:rsid w:val="00501FAB"/>
    <w:rsid w:val="00505048"/>
    <w:rsid w:val="00506567"/>
    <w:rsid w:val="00512754"/>
    <w:rsid w:val="00516313"/>
    <w:rsid w:val="005166F7"/>
    <w:rsid w:val="00523281"/>
    <w:rsid w:val="00523BC0"/>
    <w:rsid w:val="00523FCD"/>
    <w:rsid w:val="005265E8"/>
    <w:rsid w:val="00527A04"/>
    <w:rsid w:val="00530DD0"/>
    <w:rsid w:val="00534426"/>
    <w:rsid w:val="00546090"/>
    <w:rsid w:val="005533E9"/>
    <w:rsid w:val="00556BAD"/>
    <w:rsid w:val="00560585"/>
    <w:rsid w:val="00560B00"/>
    <w:rsid w:val="005647ED"/>
    <w:rsid w:val="00564CEC"/>
    <w:rsid w:val="00565F0A"/>
    <w:rsid w:val="00566E2D"/>
    <w:rsid w:val="00570BBE"/>
    <w:rsid w:val="005738EE"/>
    <w:rsid w:val="005740E8"/>
    <w:rsid w:val="00574BC0"/>
    <w:rsid w:val="005761F8"/>
    <w:rsid w:val="00581240"/>
    <w:rsid w:val="005813C0"/>
    <w:rsid w:val="0058316E"/>
    <w:rsid w:val="00583B1F"/>
    <w:rsid w:val="00584392"/>
    <w:rsid w:val="005856EF"/>
    <w:rsid w:val="0058652F"/>
    <w:rsid w:val="005879C3"/>
    <w:rsid w:val="00591A06"/>
    <w:rsid w:val="005A3225"/>
    <w:rsid w:val="005A6483"/>
    <w:rsid w:val="005B0620"/>
    <w:rsid w:val="005B188C"/>
    <w:rsid w:val="005B6C88"/>
    <w:rsid w:val="005C3973"/>
    <w:rsid w:val="005D1C9F"/>
    <w:rsid w:val="005E0A64"/>
    <w:rsid w:val="005E2501"/>
    <w:rsid w:val="005E584B"/>
    <w:rsid w:val="005E76EF"/>
    <w:rsid w:val="005F0AB7"/>
    <w:rsid w:val="005F1B96"/>
    <w:rsid w:val="005F3490"/>
    <w:rsid w:val="005F539B"/>
    <w:rsid w:val="005F615B"/>
    <w:rsid w:val="005F6544"/>
    <w:rsid w:val="00605593"/>
    <w:rsid w:val="00611478"/>
    <w:rsid w:val="0061384D"/>
    <w:rsid w:val="006156CE"/>
    <w:rsid w:val="006159F0"/>
    <w:rsid w:val="006167B6"/>
    <w:rsid w:val="00621509"/>
    <w:rsid w:val="0062508D"/>
    <w:rsid w:val="00625798"/>
    <w:rsid w:val="00630CA1"/>
    <w:rsid w:val="00631591"/>
    <w:rsid w:val="006379E7"/>
    <w:rsid w:val="00641BEF"/>
    <w:rsid w:val="00641DBE"/>
    <w:rsid w:val="00651E5F"/>
    <w:rsid w:val="006567EE"/>
    <w:rsid w:val="00665966"/>
    <w:rsid w:val="006714B3"/>
    <w:rsid w:val="00671CE8"/>
    <w:rsid w:val="0067549F"/>
    <w:rsid w:val="00675717"/>
    <w:rsid w:val="006779AE"/>
    <w:rsid w:val="006806EE"/>
    <w:rsid w:val="00682131"/>
    <w:rsid w:val="00682418"/>
    <w:rsid w:val="00684BB1"/>
    <w:rsid w:val="00687877"/>
    <w:rsid w:val="006919A1"/>
    <w:rsid w:val="00691D5C"/>
    <w:rsid w:val="0069294F"/>
    <w:rsid w:val="0069500B"/>
    <w:rsid w:val="00695C79"/>
    <w:rsid w:val="0069675C"/>
    <w:rsid w:val="0069767C"/>
    <w:rsid w:val="006A7903"/>
    <w:rsid w:val="006A790E"/>
    <w:rsid w:val="006B77B2"/>
    <w:rsid w:val="006C14CE"/>
    <w:rsid w:val="006C28A6"/>
    <w:rsid w:val="006C7B32"/>
    <w:rsid w:val="006D1741"/>
    <w:rsid w:val="006D4D4F"/>
    <w:rsid w:val="006D4F28"/>
    <w:rsid w:val="006D749B"/>
    <w:rsid w:val="006E00F4"/>
    <w:rsid w:val="006E098A"/>
    <w:rsid w:val="006E35EC"/>
    <w:rsid w:val="006E4D44"/>
    <w:rsid w:val="006E4D81"/>
    <w:rsid w:val="006F15A0"/>
    <w:rsid w:val="006F5F00"/>
    <w:rsid w:val="0070276A"/>
    <w:rsid w:val="0070456A"/>
    <w:rsid w:val="0071127D"/>
    <w:rsid w:val="00711E52"/>
    <w:rsid w:val="00715A19"/>
    <w:rsid w:val="00716BC8"/>
    <w:rsid w:val="00716C20"/>
    <w:rsid w:val="00724A07"/>
    <w:rsid w:val="0072540B"/>
    <w:rsid w:val="00725AA2"/>
    <w:rsid w:val="00730F12"/>
    <w:rsid w:val="00732FDA"/>
    <w:rsid w:val="0074576B"/>
    <w:rsid w:val="00750B98"/>
    <w:rsid w:val="00754897"/>
    <w:rsid w:val="00756239"/>
    <w:rsid w:val="00760A3B"/>
    <w:rsid w:val="00763EA2"/>
    <w:rsid w:val="0076414B"/>
    <w:rsid w:val="00766E60"/>
    <w:rsid w:val="0077217D"/>
    <w:rsid w:val="00775BBC"/>
    <w:rsid w:val="00780220"/>
    <w:rsid w:val="00781CD8"/>
    <w:rsid w:val="00791CA0"/>
    <w:rsid w:val="007920DE"/>
    <w:rsid w:val="00796C66"/>
    <w:rsid w:val="00797751"/>
    <w:rsid w:val="00797CFA"/>
    <w:rsid w:val="00797CFD"/>
    <w:rsid w:val="007A089E"/>
    <w:rsid w:val="007A4B03"/>
    <w:rsid w:val="007A7953"/>
    <w:rsid w:val="007B16C3"/>
    <w:rsid w:val="007B2A6E"/>
    <w:rsid w:val="007B2B56"/>
    <w:rsid w:val="007B4FFB"/>
    <w:rsid w:val="007C6AFA"/>
    <w:rsid w:val="007D0745"/>
    <w:rsid w:val="007D4F60"/>
    <w:rsid w:val="007D54A7"/>
    <w:rsid w:val="007E39A7"/>
    <w:rsid w:val="007E7FC1"/>
    <w:rsid w:val="007F1875"/>
    <w:rsid w:val="007F2BA5"/>
    <w:rsid w:val="00802D50"/>
    <w:rsid w:val="00807217"/>
    <w:rsid w:val="00812C80"/>
    <w:rsid w:val="00821214"/>
    <w:rsid w:val="008220E6"/>
    <w:rsid w:val="00823416"/>
    <w:rsid w:val="00830A24"/>
    <w:rsid w:val="00831013"/>
    <w:rsid w:val="008310D6"/>
    <w:rsid w:val="00833FCD"/>
    <w:rsid w:val="008340DB"/>
    <w:rsid w:val="0083689A"/>
    <w:rsid w:val="008417F6"/>
    <w:rsid w:val="00843D29"/>
    <w:rsid w:val="00847905"/>
    <w:rsid w:val="00847BCD"/>
    <w:rsid w:val="0085140F"/>
    <w:rsid w:val="0085163B"/>
    <w:rsid w:val="00855077"/>
    <w:rsid w:val="00862C33"/>
    <w:rsid w:val="00863B70"/>
    <w:rsid w:val="008669FE"/>
    <w:rsid w:val="008718D6"/>
    <w:rsid w:val="0087314A"/>
    <w:rsid w:val="00873639"/>
    <w:rsid w:val="00875B6F"/>
    <w:rsid w:val="00880924"/>
    <w:rsid w:val="008827EB"/>
    <w:rsid w:val="0088290B"/>
    <w:rsid w:val="008926DB"/>
    <w:rsid w:val="00894747"/>
    <w:rsid w:val="008969E4"/>
    <w:rsid w:val="008977DE"/>
    <w:rsid w:val="00897C12"/>
    <w:rsid w:val="008A0C45"/>
    <w:rsid w:val="008A726C"/>
    <w:rsid w:val="008B2EC8"/>
    <w:rsid w:val="008D0390"/>
    <w:rsid w:val="008E0725"/>
    <w:rsid w:val="008E7021"/>
    <w:rsid w:val="0090121E"/>
    <w:rsid w:val="00902A45"/>
    <w:rsid w:val="0090434F"/>
    <w:rsid w:val="00904AFA"/>
    <w:rsid w:val="00904D33"/>
    <w:rsid w:val="00904E54"/>
    <w:rsid w:val="00910983"/>
    <w:rsid w:val="00913315"/>
    <w:rsid w:val="00914F98"/>
    <w:rsid w:val="00915FB9"/>
    <w:rsid w:val="009229F0"/>
    <w:rsid w:val="00924D73"/>
    <w:rsid w:val="009410F5"/>
    <w:rsid w:val="0094146F"/>
    <w:rsid w:val="009472AE"/>
    <w:rsid w:val="009517A5"/>
    <w:rsid w:val="009532B0"/>
    <w:rsid w:val="00953EE5"/>
    <w:rsid w:val="00956B16"/>
    <w:rsid w:val="009577EB"/>
    <w:rsid w:val="00963315"/>
    <w:rsid w:val="00966983"/>
    <w:rsid w:val="00967910"/>
    <w:rsid w:val="00974233"/>
    <w:rsid w:val="00977013"/>
    <w:rsid w:val="009774CD"/>
    <w:rsid w:val="009817F5"/>
    <w:rsid w:val="00986EED"/>
    <w:rsid w:val="00994B33"/>
    <w:rsid w:val="00995B75"/>
    <w:rsid w:val="00996DFA"/>
    <w:rsid w:val="009A1E1C"/>
    <w:rsid w:val="009A2643"/>
    <w:rsid w:val="009A5AF0"/>
    <w:rsid w:val="009B0410"/>
    <w:rsid w:val="009B0B8E"/>
    <w:rsid w:val="009B21EB"/>
    <w:rsid w:val="009B2A6A"/>
    <w:rsid w:val="009B3E01"/>
    <w:rsid w:val="009B7819"/>
    <w:rsid w:val="009C0700"/>
    <w:rsid w:val="009C0B59"/>
    <w:rsid w:val="009C2C21"/>
    <w:rsid w:val="009C70E0"/>
    <w:rsid w:val="009C737E"/>
    <w:rsid w:val="009C73A1"/>
    <w:rsid w:val="009D1D06"/>
    <w:rsid w:val="009D35C3"/>
    <w:rsid w:val="009D3D19"/>
    <w:rsid w:val="009D61B9"/>
    <w:rsid w:val="009E0594"/>
    <w:rsid w:val="009E746C"/>
    <w:rsid w:val="009F201D"/>
    <w:rsid w:val="009F2C5E"/>
    <w:rsid w:val="009F44CF"/>
    <w:rsid w:val="00A05826"/>
    <w:rsid w:val="00A1444A"/>
    <w:rsid w:val="00A15B2D"/>
    <w:rsid w:val="00A15F18"/>
    <w:rsid w:val="00A21D99"/>
    <w:rsid w:val="00A224D4"/>
    <w:rsid w:val="00A23398"/>
    <w:rsid w:val="00A23ADF"/>
    <w:rsid w:val="00A25F40"/>
    <w:rsid w:val="00A318C4"/>
    <w:rsid w:val="00A332D4"/>
    <w:rsid w:val="00A35A23"/>
    <w:rsid w:val="00A53514"/>
    <w:rsid w:val="00A54D1F"/>
    <w:rsid w:val="00A55DA0"/>
    <w:rsid w:val="00A56C8C"/>
    <w:rsid w:val="00A5719E"/>
    <w:rsid w:val="00A61832"/>
    <w:rsid w:val="00A62E1C"/>
    <w:rsid w:val="00A67388"/>
    <w:rsid w:val="00A67EFF"/>
    <w:rsid w:val="00A74D1D"/>
    <w:rsid w:val="00A80631"/>
    <w:rsid w:val="00A8159A"/>
    <w:rsid w:val="00A85486"/>
    <w:rsid w:val="00A8654B"/>
    <w:rsid w:val="00AA0639"/>
    <w:rsid w:val="00AA0786"/>
    <w:rsid w:val="00AA5242"/>
    <w:rsid w:val="00AA6CEF"/>
    <w:rsid w:val="00AA7F89"/>
    <w:rsid w:val="00AB0183"/>
    <w:rsid w:val="00AB0506"/>
    <w:rsid w:val="00AB2D90"/>
    <w:rsid w:val="00AB70A8"/>
    <w:rsid w:val="00AD58D1"/>
    <w:rsid w:val="00AD6E17"/>
    <w:rsid w:val="00AD6F99"/>
    <w:rsid w:val="00AD795E"/>
    <w:rsid w:val="00AE1CA2"/>
    <w:rsid w:val="00AE3077"/>
    <w:rsid w:val="00AE65B9"/>
    <w:rsid w:val="00AE74E2"/>
    <w:rsid w:val="00AF3634"/>
    <w:rsid w:val="00AF6F84"/>
    <w:rsid w:val="00AF7B3B"/>
    <w:rsid w:val="00B001E9"/>
    <w:rsid w:val="00B00F32"/>
    <w:rsid w:val="00B02431"/>
    <w:rsid w:val="00B040A3"/>
    <w:rsid w:val="00B042C9"/>
    <w:rsid w:val="00B10315"/>
    <w:rsid w:val="00B21D07"/>
    <w:rsid w:val="00B21E11"/>
    <w:rsid w:val="00B2501F"/>
    <w:rsid w:val="00B30189"/>
    <w:rsid w:val="00B306E0"/>
    <w:rsid w:val="00B336A4"/>
    <w:rsid w:val="00B34174"/>
    <w:rsid w:val="00B34CEA"/>
    <w:rsid w:val="00B361FA"/>
    <w:rsid w:val="00B421AB"/>
    <w:rsid w:val="00B5042C"/>
    <w:rsid w:val="00B50487"/>
    <w:rsid w:val="00B504CD"/>
    <w:rsid w:val="00B509F7"/>
    <w:rsid w:val="00B510B0"/>
    <w:rsid w:val="00B537BA"/>
    <w:rsid w:val="00B5572D"/>
    <w:rsid w:val="00B57EDC"/>
    <w:rsid w:val="00B649FA"/>
    <w:rsid w:val="00B6729B"/>
    <w:rsid w:val="00B679CB"/>
    <w:rsid w:val="00B80B92"/>
    <w:rsid w:val="00B850A4"/>
    <w:rsid w:val="00B85130"/>
    <w:rsid w:val="00B85B62"/>
    <w:rsid w:val="00B8665A"/>
    <w:rsid w:val="00B91556"/>
    <w:rsid w:val="00B92601"/>
    <w:rsid w:val="00B93EFF"/>
    <w:rsid w:val="00B94CAE"/>
    <w:rsid w:val="00B97C3E"/>
    <w:rsid w:val="00BA0F27"/>
    <w:rsid w:val="00BA2B2F"/>
    <w:rsid w:val="00BA3317"/>
    <w:rsid w:val="00BA6311"/>
    <w:rsid w:val="00BA7B43"/>
    <w:rsid w:val="00BA7CBA"/>
    <w:rsid w:val="00BB5D0E"/>
    <w:rsid w:val="00BB7C2B"/>
    <w:rsid w:val="00BC0D7F"/>
    <w:rsid w:val="00BC0F44"/>
    <w:rsid w:val="00BC1163"/>
    <w:rsid w:val="00BC2041"/>
    <w:rsid w:val="00BC2503"/>
    <w:rsid w:val="00BC6100"/>
    <w:rsid w:val="00BD1DC1"/>
    <w:rsid w:val="00BD57FC"/>
    <w:rsid w:val="00BD5EFF"/>
    <w:rsid w:val="00BD7898"/>
    <w:rsid w:val="00BE4831"/>
    <w:rsid w:val="00BE6651"/>
    <w:rsid w:val="00BE7771"/>
    <w:rsid w:val="00BF0E59"/>
    <w:rsid w:val="00BF434B"/>
    <w:rsid w:val="00BF4537"/>
    <w:rsid w:val="00BF5691"/>
    <w:rsid w:val="00BF6C1F"/>
    <w:rsid w:val="00C02EC4"/>
    <w:rsid w:val="00C06E1C"/>
    <w:rsid w:val="00C072BF"/>
    <w:rsid w:val="00C1307A"/>
    <w:rsid w:val="00C15C07"/>
    <w:rsid w:val="00C16C63"/>
    <w:rsid w:val="00C22888"/>
    <w:rsid w:val="00C24EDD"/>
    <w:rsid w:val="00C252BE"/>
    <w:rsid w:val="00C2739C"/>
    <w:rsid w:val="00C45801"/>
    <w:rsid w:val="00C45CDD"/>
    <w:rsid w:val="00C51584"/>
    <w:rsid w:val="00C61C28"/>
    <w:rsid w:val="00C648E1"/>
    <w:rsid w:val="00C67EB5"/>
    <w:rsid w:val="00C7039B"/>
    <w:rsid w:val="00C70ED7"/>
    <w:rsid w:val="00C72407"/>
    <w:rsid w:val="00C731AC"/>
    <w:rsid w:val="00C74F34"/>
    <w:rsid w:val="00C75739"/>
    <w:rsid w:val="00C75B0A"/>
    <w:rsid w:val="00C81391"/>
    <w:rsid w:val="00C8599B"/>
    <w:rsid w:val="00C90E06"/>
    <w:rsid w:val="00C97C2F"/>
    <w:rsid w:val="00CA0691"/>
    <w:rsid w:val="00CA22CB"/>
    <w:rsid w:val="00CA49BE"/>
    <w:rsid w:val="00CA76C2"/>
    <w:rsid w:val="00CB07D8"/>
    <w:rsid w:val="00CB2BED"/>
    <w:rsid w:val="00CC0D15"/>
    <w:rsid w:val="00CC1286"/>
    <w:rsid w:val="00CC311B"/>
    <w:rsid w:val="00CC3222"/>
    <w:rsid w:val="00CC47C4"/>
    <w:rsid w:val="00CC5A11"/>
    <w:rsid w:val="00CD1CEE"/>
    <w:rsid w:val="00CD328A"/>
    <w:rsid w:val="00CD3F1D"/>
    <w:rsid w:val="00CD6215"/>
    <w:rsid w:val="00CE1516"/>
    <w:rsid w:val="00CE6361"/>
    <w:rsid w:val="00CE6685"/>
    <w:rsid w:val="00CE6CC0"/>
    <w:rsid w:val="00CF03CA"/>
    <w:rsid w:val="00CF2BCF"/>
    <w:rsid w:val="00CF2F27"/>
    <w:rsid w:val="00CF5ADD"/>
    <w:rsid w:val="00CF623A"/>
    <w:rsid w:val="00CF6481"/>
    <w:rsid w:val="00CF7F1F"/>
    <w:rsid w:val="00D00738"/>
    <w:rsid w:val="00D02417"/>
    <w:rsid w:val="00D027DE"/>
    <w:rsid w:val="00D029E6"/>
    <w:rsid w:val="00D04D92"/>
    <w:rsid w:val="00D05070"/>
    <w:rsid w:val="00D16671"/>
    <w:rsid w:val="00D21017"/>
    <w:rsid w:val="00D27D64"/>
    <w:rsid w:val="00D3238E"/>
    <w:rsid w:val="00D40310"/>
    <w:rsid w:val="00D40374"/>
    <w:rsid w:val="00D42111"/>
    <w:rsid w:val="00D4490C"/>
    <w:rsid w:val="00D47FDF"/>
    <w:rsid w:val="00D5337D"/>
    <w:rsid w:val="00D55C95"/>
    <w:rsid w:val="00D5776B"/>
    <w:rsid w:val="00D60805"/>
    <w:rsid w:val="00D67A20"/>
    <w:rsid w:val="00D7515D"/>
    <w:rsid w:val="00D81D3F"/>
    <w:rsid w:val="00D85B33"/>
    <w:rsid w:val="00D93575"/>
    <w:rsid w:val="00D93AE0"/>
    <w:rsid w:val="00DA2013"/>
    <w:rsid w:val="00DA2329"/>
    <w:rsid w:val="00DA431B"/>
    <w:rsid w:val="00DA585A"/>
    <w:rsid w:val="00DA73A6"/>
    <w:rsid w:val="00DB095C"/>
    <w:rsid w:val="00DC0BCE"/>
    <w:rsid w:val="00DC34D4"/>
    <w:rsid w:val="00DC3DF7"/>
    <w:rsid w:val="00DC6554"/>
    <w:rsid w:val="00DC71EB"/>
    <w:rsid w:val="00DD16D4"/>
    <w:rsid w:val="00DD365B"/>
    <w:rsid w:val="00DD4AB2"/>
    <w:rsid w:val="00DE2DBE"/>
    <w:rsid w:val="00DE7954"/>
    <w:rsid w:val="00DE79B8"/>
    <w:rsid w:val="00DF4E82"/>
    <w:rsid w:val="00DF6C7A"/>
    <w:rsid w:val="00E00777"/>
    <w:rsid w:val="00E00C81"/>
    <w:rsid w:val="00E033D3"/>
    <w:rsid w:val="00E06563"/>
    <w:rsid w:val="00E12441"/>
    <w:rsid w:val="00E12C74"/>
    <w:rsid w:val="00E1341E"/>
    <w:rsid w:val="00E13F0A"/>
    <w:rsid w:val="00E15513"/>
    <w:rsid w:val="00E17903"/>
    <w:rsid w:val="00E22E4C"/>
    <w:rsid w:val="00E231D3"/>
    <w:rsid w:val="00E2462C"/>
    <w:rsid w:val="00E279C7"/>
    <w:rsid w:val="00E279FD"/>
    <w:rsid w:val="00E3182A"/>
    <w:rsid w:val="00E3413E"/>
    <w:rsid w:val="00E41B13"/>
    <w:rsid w:val="00E42C70"/>
    <w:rsid w:val="00E44C6F"/>
    <w:rsid w:val="00E4520D"/>
    <w:rsid w:val="00E45F00"/>
    <w:rsid w:val="00E46FCD"/>
    <w:rsid w:val="00E55202"/>
    <w:rsid w:val="00E60398"/>
    <w:rsid w:val="00E60A3B"/>
    <w:rsid w:val="00E66825"/>
    <w:rsid w:val="00E71CC3"/>
    <w:rsid w:val="00E72E3C"/>
    <w:rsid w:val="00E740E3"/>
    <w:rsid w:val="00E771D1"/>
    <w:rsid w:val="00E8042B"/>
    <w:rsid w:val="00E8341C"/>
    <w:rsid w:val="00E846CE"/>
    <w:rsid w:val="00E848B9"/>
    <w:rsid w:val="00E87C74"/>
    <w:rsid w:val="00E90C54"/>
    <w:rsid w:val="00E91462"/>
    <w:rsid w:val="00E94B13"/>
    <w:rsid w:val="00EA05CC"/>
    <w:rsid w:val="00EA1AA5"/>
    <w:rsid w:val="00EB38E4"/>
    <w:rsid w:val="00EB3B6E"/>
    <w:rsid w:val="00EB5922"/>
    <w:rsid w:val="00EB5EF8"/>
    <w:rsid w:val="00EC1F5B"/>
    <w:rsid w:val="00ED318F"/>
    <w:rsid w:val="00ED664C"/>
    <w:rsid w:val="00ED69CC"/>
    <w:rsid w:val="00EE0382"/>
    <w:rsid w:val="00EE048D"/>
    <w:rsid w:val="00EE36D3"/>
    <w:rsid w:val="00EE6AD9"/>
    <w:rsid w:val="00EE70F9"/>
    <w:rsid w:val="00EF2AD2"/>
    <w:rsid w:val="00EF32C8"/>
    <w:rsid w:val="00EF3770"/>
    <w:rsid w:val="00EF3F71"/>
    <w:rsid w:val="00EF6256"/>
    <w:rsid w:val="00F008F2"/>
    <w:rsid w:val="00F03EBC"/>
    <w:rsid w:val="00F06098"/>
    <w:rsid w:val="00F0739E"/>
    <w:rsid w:val="00F140EC"/>
    <w:rsid w:val="00F14DA4"/>
    <w:rsid w:val="00F20AAC"/>
    <w:rsid w:val="00F221D4"/>
    <w:rsid w:val="00F229A9"/>
    <w:rsid w:val="00F230CB"/>
    <w:rsid w:val="00F25F4A"/>
    <w:rsid w:val="00F26DC4"/>
    <w:rsid w:val="00F303B4"/>
    <w:rsid w:val="00F33649"/>
    <w:rsid w:val="00F407CC"/>
    <w:rsid w:val="00F40A53"/>
    <w:rsid w:val="00F41BC7"/>
    <w:rsid w:val="00F42583"/>
    <w:rsid w:val="00F43B2B"/>
    <w:rsid w:val="00F47FE4"/>
    <w:rsid w:val="00F64017"/>
    <w:rsid w:val="00F67172"/>
    <w:rsid w:val="00F67EC8"/>
    <w:rsid w:val="00F67EFF"/>
    <w:rsid w:val="00F81382"/>
    <w:rsid w:val="00F81AE4"/>
    <w:rsid w:val="00F966B5"/>
    <w:rsid w:val="00F97CB4"/>
    <w:rsid w:val="00FA2997"/>
    <w:rsid w:val="00FB5166"/>
    <w:rsid w:val="00FB6363"/>
    <w:rsid w:val="00FC059D"/>
    <w:rsid w:val="00FC0A56"/>
    <w:rsid w:val="00FC23EE"/>
    <w:rsid w:val="00FC2B49"/>
    <w:rsid w:val="00FC3051"/>
    <w:rsid w:val="00FC383E"/>
    <w:rsid w:val="00FC4D12"/>
    <w:rsid w:val="00FC728B"/>
    <w:rsid w:val="00FD17E6"/>
    <w:rsid w:val="00FE5B05"/>
    <w:rsid w:val="00FE6C28"/>
    <w:rsid w:val="00FE7182"/>
    <w:rsid w:val="00FF2915"/>
    <w:rsid w:val="00FF2EB5"/>
    <w:rsid w:val="00FF4CCF"/>
    <w:rsid w:val="00FF4EC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2E5013"/>
  <w14:defaultImageDpi w14:val="330"/>
  <w15:docId w15:val="{9457B14B-2852-4FFC-9774-95A505AC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2508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2508D"/>
  </w:style>
  <w:style w:type="paragraph" w:styleId="Fuzeile">
    <w:name w:val="footer"/>
    <w:basedOn w:val="Standard"/>
    <w:link w:val="FuzeileZchn"/>
    <w:uiPriority w:val="99"/>
    <w:unhideWhenUsed/>
    <w:rsid w:val="0062508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2508D"/>
  </w:style>
  <w:style w:type="paragraph" w:styleId="Listenabsatz">
    <w:name w:val="List Paragraph"/>
    <w:basedOn w:val="Standard"/>
    <w:uiPriority w:val="34"/>
    <w:qFormat/>
    <w:rsid w:val="00183B47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NurText">
    <w:name w:val="Plain Text"/>
    <w:basedOn w:val="Standard"/>
    <w:link w:val="NurTextZchn"/>
    <w:uiPriority w:val="99"/>
    <w:unhideWhenUsed/>
    <w:rsid w:val="00EB3B6E"/>
    <w:rPr>
      <w:rFonts w:ascii="Calibri" w:eastAsiaTheme="minorHAnsi" w:hAnsi="Calibr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B3B6E"/>
    <w:rPr>
      <w:rFonts w:ascii="Calibri" w:eastAsiaTheme="minorHAns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38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22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293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070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945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8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91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455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43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141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fafferott\AppData\Local\Microsoft\Windows\INetCache\Content.Outlook\IKQHDV04\Brief_PfarreiStJosef%20WordVorlage%20(Stand%2007.05.2021)%20(002)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A946306FE9914A8CD4F871A5D9A154" ma:contentTypeVersion="15" ma:contentTypeDescription="Ein neues Dokument erstellen." ma:contentTypeScope="" ma:versionID="a829eecb4b566060e5f1c89749005328">
  <xsd:schema xmlns:xsd="http://www.w3.org/2001/XMLSchema" xmlns:xs="http://www.w3.org/2001/XMLSchema" xmlns:p="http://schemas.microsoft.com/office/2006/metadata/properties" xmlns:ns2="c015d67f-f3eb-4614-9f84-91b092499882" xmlns:ns3="8a358106-c2c7-4c44-af2c-015198576258" targetNamespace="http://schemas.microsoft.com/office/2006/metadata/properties" ma:root="true" ma:fieldsID="cbd5d4ea3e2102b92d1f25c77bea1f36" ns2:_="" ns3:_="">
    <xsd:import namespace="c015d67f-f3eb-4614-9f84-91b092499882"/>
    <xsd:import namespace="8a358106-c2c7-4c44-af2c-015198576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5d67f-f3eb-4614-9f84-91b092499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615c3277-f70e-42c6-b20f-867d34eb3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58106-c2c7-4c44-af2c-01519857625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15d67f-f3eb-4614-9f84-91b09249988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B8A3AD-EE4D-4F64-8FF4-D2CD9FA5E5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7A523F-5597-4B50-A276-4143AB73F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15d67f-f3eb-4614-9f84-91b092499882"/>
    <ds:schemaRef ds:uri="8a358106-c2c7-4c44-af2c-015198576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AEF29A-2498-4B27-A74C-F2521F2381F0}">
  <ds:schemaRefs>
    <ds:schemaRef ds:uri="http://schemas.microsoft.com/office/2006/metadata/properties"/>
    <ds:schemaRef ds:uri="http://schemas.microsoft.com/office/infopath/2007/PartnerControls"/>
    <ds:schemaRef ds:uri="c015d67f-f3eb-4614-9f84-91b092499882"/>
  </ds:schemaRefs>
</ds:datastoreItem>
</file>

<file path=customXml/itemProps4.xml><?xml version="1.0" encoding="utf-8"?>
<ds:datastoreItem xmlns:ds="http://schemas.openxmlformats.org/officeDocument/2006/customXml" ds:itemID="{23CAD406-26DA-452A-AEAF-03AECD50B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Brief_PfarreiStJosef WordVorlage (Stand 07.05.2021) (002).dotx</Template>
  <TotalTime>0</TotalTime>
  <Pages>2</Pages>
  <Words>393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zehka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Pfafferott, Caterina</dc:creator>
  <cp:keywords/>
  <dc:description/>
  <cp:lastModifiedBy>Michael Kuczera</cp:lastModifiedBy>
  <cp:revision>15</cp:revision>
  <cp:lastPrinted>2026-05-13T12:00:00Z</cp:lastPrinted>
  <dcterms:created xsi:type="dcterms:W3CDTF">2026-05-13T12:03:00Z</dcterms:created>
  <dcterms:modified xsi:type="dcterms:W3CDTF">2026-06-16T19:38:00Z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0x0101007AA946306FE9914A8CD4F871A5D9A154</vt:lpwstr>
  </property>
  <property fmtid="{D5CDD505-2E9C-101B-9397-08002B2CF9AE}" pid="3" name="MediaServiceImageTags">
    <vt:lpwstr/>
  </property>
</Properties>
</file>