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7862D" w14:textId="43BA0CFB" w:rsidR="009B2A6A" w:rsidRPr="00331FCC" w:rsidRDefault="009B2A6A" w:rsidP="00183B47">
      <w:pPr>
        <w:rPr>
          <w:rFonts w:ascii="Arial" w:hAnsi="Arial" w:cs="Arial"/>
          <w:b/>
          <w:bCs/>
        </w:rPr>
      </w:pPr>
      <w:r w:rsidRPr="00331FCC">
        <w:rPr>
          <w:rFonts w:ascii="Arial" w:hAnsi="Arial" w:cs="Arial"/>
          <w:b/>
          <w:bCs/>
        </w:rPr>
        <w:t xml:space="preserve">Protokoll der </w:t>
      </w:r>
      <w:r w:rsidR="00305F4D">
        <w:rPr>
          <w:rFonts w:ascii="Arial" w:hAnsi="Arial" w:cs="Arial"/>
          <w:b/>
          <w:bCs/>
        </w:rPr>
        <w:t xml:space="preserve">2. </w:t>
      </w:r>
      <w:r w:rsidRPr="00331FCC">
        <w:rPr>
          <w:rFonts w:ascii="Arial" w:hAnsi="Arial" w:cs="Arial"/>
          <w:b/>
          <w:bCs/>
        </w:rPr>
        <w:t>Sitzung der gemeinsamen Wahlkommission für die Wahlen 2026</w:t>
      </w:r>
    </w:p>
    <w:p w14:paraId="27612322" w14:textId="77777777" w:rsidR="009B2A6A" w:rsidRPr="00331FCC" w:rsidRDefault="009B2A6A" w:rsidP="00183B47">
      <w:pPr>
        <w:rPr>
          <w:rFonts w:ascii="Arial" w:hAnsi="Arial" w:cs="Arial"/>
          <w:sz w:val="22"/>
          <w:szCs w:val="22"/>
        </w:rPr>
      </w:pPr>
    </w:p>
    <w:p w14:paraId="608C819C" w14:textId="7757F17C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Datum/Ort:</w:t>
      </w:r>
      <w:r w:rsidRPr="00331FCC">
        <w:rPr>
          <w:rFonts w:ascii="Arial" w:hAnsi="Arial" w:cs="Arial"/>
          <w:sz w:val="22"/>
          <w:szCs w:val="22"/>
        </w:rPr>
        <w:tab/>
      </w:r>
      <w:r w:rsidR="00305F4D">
        <w:rPr>
          <w:rFonts w:ascii="Arial" w:hAnsi="Arial" w:cs="Arial"/>
          <w:sz w:val="22"/>
          <w:szCs w:val="22"/>
        </w:rPr>
        <w:t>07</w:t>
      </w:r>
      <w:r w:rsidRPr="00331FCC">
        <w:rPr>
          <w:rFonts w:ascii="Arial" w:hAnsi="Arial" w:cs="Arial"/>
          <w:sz w:val="22"/>
          <w:szCs w:val="22"/>
        </w:rPr>
        <w:t>.</w:t>
      </w:r>
      <w:r w:rsidR="00305F4D">
        <w:rPr>
          <w:rFonts w:ascii="Arial" w:hAnsi="Arial" w:cs="Arial"/>
          <w:sz w:val="22"/>
          <w:szCs w:val="22"/>
        </w:rPr>
        <w:t>07</w:t>
      </w:r>
      <w:r w:rsidRPr="00331FCC">
        <w:rPr>
          <w:rFonts w:ascii="Arial" w:hAnsi="Arial" w:cs="Arial"/>
          <w:sz w:val="22"/>
          <w:szCs w:val="22"/>
        </w:rPr>
        <w:t>.20</w:t>
      </w:r>
      <w:r w:rsidR="00560585" w:rsidRPr="00331FCC">
        <w:rPr>
          <w:rFonts w:ascii="Arial" w:hAnsi="Arial" w:cs="Arial"/>
          <w:sz w:val="22"/>
          <w:szCs w:val="22"/>
        </w:rPr>
        <w:t>26</w:t>
      </w:r>
      <w:r w:rsidRPr="00331FCC">
        <w:rPr>
          <w:rFonts w:ascii="Arial" w:hAnsi="Arial" w:cs="Arial"/>
          <w:sz w:val="22"/>
          <w:szCs w:val="22"/>
        </w:rPr>
        <w:t xml:space="preserve"> in St. </w:t>
      </w:r>
      <w:r w:rsidR="00305F4D">
        <w:rPr>
          <w:rFonts w:ascii="Arial" w:hAnsi="Arial" w:cs="Arial"/>
          <w:sz w:val="22"/>
          <w:szCs w:val="22"/>
        </w:rPr>
        <w:t>Antonius</w:t>
      </w:r>
    </w:p>
    <w:p w14:paraId="09552F7E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240BA4E1" w14:textId="6A909112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Uhrzeit:</w:t>
      </w:r>
      <w:r w:rsidRPr="00331FCC">
        <w:rPr>
          <w:rFonts w:ascii="Arial" w:hAnsi="Arial" w:cs="Arial"/>
          <w:sz w:val="22"/>
          <w:szCs w:val="22"/>
        </w:rPr>
        <w:tab/>
        <w:t xml:space="preserve">19:00 Uhr bis </w:t>
      </w:r>
      <w:r w:rsidR="00305F4D">
        <w:rPr>
          <w:rFonts w:ascii="Arial" w:hAnsi="Arial" w:cs="Arial"/>
          <w:sz w:val="22"/>
          <w:szCs w:val="22"/>
        </w:rPr>
        <w:t>21</w:t>
      </w:r>
      <w:r w:rsidRPr="00331FCC">
        <w:rPr>
          <w:rFonts w:ascii="Arial" w:hAnsi="Arial" w:cs="Arial"/>
          <w:sz w:val="22"/>
          <w:szCs w:val="22"/>
        </w:rPr>
        <w:t>:</w:t>
      </w:r>
      <w:r w:rsidR="00305F4D">
        <w:rPr>
          <w:rFonts w:ascii="Arial" w:hAnsi="Arial" w:cs="Arial"/>
          <w:sz w:val="22"/>
          <w:szCs w:val="22"/>
        </w:rPr>
        <w:t>00</w:t>
      </w:r>
      <w:r w:rsidRPr="00331FCC">
        <w:rPr>
          <w:rFonts w:ascii="Arial" w:hAnsi="Arial" w:cs="Arial"/>
          <w:sz w:val="22"/>
          <w:szCs w:val="22"/>
        </w:rPr>
        <w:t xml:space="preserve"> Uhr</w:t>
      </w:r>
    </w:p>
    <w:p w14:paraId="6DC116BD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3C448F58" w14:textId="7B3BF3CA" w:rsidR="009B2A6A" w:rsidRPr="00331FCC" w:rsidRDefault="009B2A6A" w:rsidP="00305F4D">
      <w:pPr>
        <w:ind w:left="1410" w:hanging="1410"/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Teilnehmer:</w:t>
      </w:r>
      <w:r w:rsidRPr="00331FCC">
        <w:rPr>
          <w:rFonts w:ascii="Arial" w:hAnsi="Arial" w:cs="Arial"/>
          <w:sz w:val="22"/>
          <w:szCs w:val="22"/>
        </w:rPr>
        <w:tab/>
      </w:r>
      <w:r w:rsidR="00125C57" w:rsidRPr="00331FCC">
        <w:rPr>
          <w:rFonts w:ascii="Arial" w:hAnsi="Arial" w:cs="Arial"/>
          <w:sz w:val="22"/>
          <w:szCs w:val="22"/>
        </w:rPr>
        <w:t xml:space="preserve">Frau Barbara Trnka, Frau Edith Hoppe, </w:t>
      </w:r>
      <w:r w:rsidR="00EF3F71" w:rsidRPr="00331FCC">
        <w:rPr>
          <w:rFonts w:ascii="Arial" w:hAnsi="Arial" w:cs="Arial"/>
          <w:sz w:val="22"/>
          <w:szCs w:val="22"/>
        </w:rPr>
        <w:t xml:space="preserve">Frau Felicitas Hütte, </w:t>
      </w:r>
      <w:r w:rsidR="00125C57" w:rsidRPr="00331FCC">
        <w:rPr>
          <w:rFonts w:ascii="Arial" w:hAnsi="Arial" w:cs="Arial"/>
          <w:sz w:val="22"/>
          <w:szCs w:val="22"/>
        </w:rPr>
        <w:t xml:space="preserve">Frau Patricia Heuter, </w:t>
      </w:r>
      <w:r w:rsidR="001233AF" w:rsidRPr="00331FCC">
        <w:rPr>
          <w:rFonts w:ascii="Aptos Narrow" w:eastAsia="Times New Roman" w:hAnsi="Aptos Narrow" w:cs="Times New Roman"/>
          <w:color w:val="000000"/>
        </w:rPr>
        <w:t xml:space="preserve">Herr Andreas Woske, </w:t>
      </w:r>
      <w:r w:rsidR="00125C57" w:rsidRPr="00331FCC">
        <w:rPr>
          <w:rFonts w:ascii="Arial" w:hAnsi="Arial" w:cs="Arial"/>
          <w:sz w:val="22"/>
          <w:szCs w:val="22"/>
        </w:rPr>
        <w:t>Herr Christian Lindholz, Herr Edward Ragusch,</w:t>
      </w:r>
      <w:r w:rsidR="00305F4D">
        <w:rPr>
          <w:rFonts w:ascii="Arial" w:hAnsi="Arial" w:cs="Arial"/>
          <w:sz w:val="22"/>
          <w:szCs w:val="22"/>
        </w:rPr>
        <w:br/>
      </w:r>
      <w:r w:rsidR="00125C57" w:rsidRPr="00331FCC">
        <w:rPr>
          <w:rFonts w:ascii="Arial" w:hAnsi="Arial" w:cs="Arial"/>
          <w:sz w:val="22"/>
          <w:szCs w:val="22"/>
        </w:rPr>
        <w:t xml:space="preserve">Herr Günther Vesper, </w:t>
      </w:r>
      <w:r w:rsidR="00855077" w:rsidRPr="00331FCC">
        <w:rPr>
          <w:rFonts w:ascii="Arial" w:hAnsi="Arial" w:cs="Arial"/>
          <w:sz w:val="22"/>
          <w:szCs w:val="22"/>
        </w:rPr>
        <w:t>Herr Matthias Eichler,</w:t>
      </w:r>
      <w:r w:rsidR="00305F4D">
        <w:rPr>
          <w:rFonts w:ascii="Arial" w:hAnsi="Arial" w:cs="Arial"/>
          <w:sz w:val="22"/>
          <w:szCs w:val="22"/>
        </w:rPr>
        <w:t xml:space="preserve"> </w:t>
      </w:r>
      <w:r w:rsidR="00125C57" w:rsidRPr="00331FCC">
        <w:rPr>
          <w:rFonts w:ascii="Arial" w:hAnsi="Arial" w:cs="Arial"/>
          <w:sz w:val="22"/>
          <w:szCs w:val="22"/>
        </w:rPr>
        <w:t>Herr Michael Kuczera,</w:t>
      </w:r>
      <w:r w:rsidR="00305F4D">
        <w:rPr>
          <w:rFonts w:ascii="Arial" w:hAnsi="Arial" w:cs="Arial"/>
          <w:sz w:val="22"/>
          <w:szCs w:val="22"/>
        </w:rPr>
        <w:br/>
      </w:r>
      <w:r w:rsidR="00125C57" w:rsidRPr="00331FCC">
        <w:rPr>
          <w:rFonts w:ascii="Arial" w:hAnsi="Arial" w:cs="Arial"/>
          <w:sz w:val="22"/>
          <w:szCs w:val="22"/>
        </w:rPr>
        <w:t>Herr Ulrich Schärli</w:t>
      </w:r>
      <w:r w:rsidR="00A62E1C" w:rsidRPr="00331FCC">
        <w:rPr>
          <w:rFonts w:ascii="Arial" w:hAnsi="Arial" w:cs="Arial"/>
          <w:sz w:val="22"/>
          <w:szCs w:val="22"/>
        </w:rPr>
        <w:t>,</w:t>
      </w:r>
      <w:r w:rsidR="00305F4D">
        <w:rPr>
          <w:rFonts w:ascii="Arial" w:hAnsi="Arial" w:cs="Arial"/>
          <w:sz w:val="22"/>
          <w:szCs w:val="22"/>
        </w:rPr>
        <w:t xml:space="preserve"> </w:t>
      </w:r>
      <w:r w:rsidR="00A62E1C" w:rsidRPr="00331FCC">
        <w:rPr>
          <w:rFonts w:ascii="Arial" w:hAnsi="Arial" w:cs="Arial"/>
          <w:sz w:val="22"/>
          <w:szCs w:val="22"/>
        </w:rPr>
        <w:t>Pfr. Mathias Laminski</w:t>
      </w:r>
    </w:p>
    <w:p w14:paraId="2E0F4A60" w14:textId="77777777" w:rsidR="00A62E1C" w:rsidRPr="00331FCC" w:rsidRDefault="00A62E1C" w:rsidP="00855077">
      <w:pPr>
        <w:ind w:left="1410"/>
        <w:rPr>
          <w:rFonts w:ascii="Arial" w:hAnsi="Arial" w:cs="Arial"/>
          <w:sz w:val="22"/>
          <w:szCs w:val="22"/>
        </w:rPr>
      </w:pPr>
    </w:p>
    <w:p w14:paraId="23AFFCAB" w14:textId="28B377B8" w:rsidR="00A62E1C" w:rsidRPr="00331FCC" w:rsidRDefault="00A62E1C" w:rsidP="00A62E1C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Entschuldigt: </w:t>
      </w:r>
      <w:r w:rsidRPr="00331FCC">
        <w:rPr>
          <w:rFonts w:ascii="Arial" w:hAnsi="Arial" w:cs="Arial"/>
          <w:sz w:val="22"/>
          <w:szCs w:val="22"/>
        </w:rPr>
        <w:tab/>
      </w:r>
      <w:r w:rsidR="00305F4D" w:rsidRPr="00305F4D">
        <w:rPr>
          <w:rFonts w:ascii="Arial" w:hAnsi="Arial" w:cs="Arial"/>
          <w:sz w:val="22"/>
          <w:szCs w:val="22"/>
        </w:rPr>
        <w:t>Herr Claus Crone</w:t>
      </w:r>
      <w:r w:rsidR="00305F4D">
        <w:rPr>
          <w:rFonts w:ascii="Arial" w:hAnsi="Arial" w:cs="Arial"/>
          <w:sz w:val="22"/>
          <w:szCs w:val="22"/>
        </w:rPr>
        <w:t xml:space="preserve">, </w:t>
      </w:r>
      <w:r w:rsidR="00305F4D" w:rsidRPr="00305F4D">
        <w:rPr>
          <w:rFonts w:ascii="Arial" w:hAnsi="Arial" w:cs="Arial"/>
          <w:sz w:val="22"/>
          <w:szCs w:val="22"/>
        </w:rPr>
        <w:t>Frau Birgit Wagenmann</w:t>
      </w:r>
    </w:p>
    <w:p w14:paraId="2D3BF577" w14:textId="77777777" w:rsidR="009B2A6A" w:rsidRPr="00331FCC" w:rsidRDefault="009B2A6A" w:rsidP="009B2A6A">
      <w:pPr>
        <w:rPr>
          <w:rFonts w:ascii="Arial" w:hAnsi="Arial" w:cs="Arial"/>
          <w:sz w:val="22"/>
          <w:szCs w:val="22"/>
        </w:rPr>
      </w:pPr>
    </w:p>
    <w:p w14:paraId="2B507643" w14:textId="77777777" w:rsidR="009A51B7" w:rsidRPr="00331FCC" w:rsidRDefault="009B2A6A" w:rsidP="009A51B7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Protokollführung:</w:t>
      </w:r>
      <w:r w:rsidR="00D93575">
        <w:rPr>
          <w:rFonts w:ascii="Arial" w:hAnsi="Arial" w:cs="Arial"/>
          <w:sz w:val="22"/>
          <w:szCs w:val="22"/>
        </w:rPr>
        <w:t xml:space="preserve"> </w:t>
      </w:r>
      <w:r w:rsidRPr="00331FCC">
        <w:rPr>
          <w:rFonts w:ascii="Arial" w:hAnsi="Arial" w:cs="Arial"/>
          <w:sz w:val="22"/>
          <w:szCs w:val="22"/>
        </w:rPr>
        <w:t>Herr Michael Kuczer</w:t>
      </w:r>
      <w:r w:rsidR="009A51B7">
        <w:rPr>
          <w:rFonts w:ascii="Arial" w:hAnsi="Arial" w:cs="Arial"/>
          <w:sz w:val="22"/>
          <w:szCs w:val="22"/>
        </w:rPr>
        <w:t>a, Protokoll erstellt am 09.07.2026</w:t>
      </w:r>
    </w:p>
    <w:p w14:paraId="591E067C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3F4A26FB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4E078E78" w14:textId="70D0EA4C" w:rsidR="00560585" w:rsidRPr="00331FCC" w:rsidRDefault="00560585" w:rsidP="009B2A6A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 xml:space="preserve">TOP 1 – </w:t>
      </w:r>
      <w:r w:rsidR="000245BA">
        <w:rPr>
          <w:rFonts w:ascii="Arial" w:hAnsi="Arial" w:cs="Arial"/>
          <w:b/>
          <w:bCs/>
          <w:sz w:val="22"/>
          <w:szCs w:val="22"/>
        </w:rPr>
        <w:t>Ä</w:t>
      </w:r>
      <w:r w:rsidR="000245BA" w:rsidRPr="000245BA">
        <w:rPr>
          <w:rFonts w:ascii="Arial" w:hAnsi="Arial" w:cs="Arial"/>
          <w:b/>
          <w:bCs/>
          <w:sz w:val="22"/>
          <w:szCs w:val="22"/>
        </w:rPr>
        <w:t>nderungen und Beschluss des Protokolls der konstituierenden Sitzung der gemeinsamen Wahlkommission für die Wahlen 2026</w:t>
      </w:r>
    </w:p>
    <w:p w14:paraId="5CE5929C" w14:textId="77777777" w:rsidR="00560585" w:rsidRPr="00331FCC" w:rsidRDefault="00560585" w:rsidP="009B2A6A">
      <w:pPr>
        <w:rPr>
          <w:rFonts w:ascii="Arial" w:hAnsi="Arial" w:cs="Arial"/>
          <w:sz w:val="22"/>
          <w:szCs w:val="22"/>
        </w:rPr>
      </w:pPr>
    </w:p>
    <w:p w14:paraId="66F7272F" w14:textId="2F5CDE2A" w:rsidR="006919A1" w:rsidRPr="00331FCC" w:rsidRDefault="000245BA" w:rsidP="006919A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Das Protokoll der </w:t>
      </w:r>
      <w:r w:rsidRPr="000245BA">
        <w:rPr>
          <w:rFonts w:ascii="Arial" w:hAnsi="Arial" w:cs="Arial"/>
          <w:sz w:val="22"/>
          <w:szCs w:val="22"/>
        </w:rPr>
        <w:t>konstituierenden Sitzung der gemeinsamen Wahlkommission für die Wahlen 2026</w:t>
      </w:r>
      <w:r>
        <w:rPr>
          <w:rFonts w:ascii="Arial" w:hAnsi="Arial" w:cs="Arial"/>
          <w:sz w:val="22"/>
          <w:szCs w:val="22"/>
        </w:rPr>
        <w:t xml:space="preserve"> vom 16.06.2026 wurde ohne Änderungen bestätigt.</w:t>
      </w:r>
    </w:p>
    <w:p w14:paraId="52FAAE80" w14:textId="77777777" w:rsidR="006919A1" w:rsidRPr="00331FCC" w:rsidRDefault="006919A1" w:rsidP="006919A1">
      <w:pPr>
        <w:rPr>
          <w:rFonts w:ascii="Arial" w:hAnsi="Arial" w:cs="Arial"/>
          <w:sz w:val="22"/>
          <w:szCs w:val="22"/>
        </w:rPr>
      </w:pPr>
    </w:p>
    <w:p w14:paraId="7F12071F" w14:textId="77777777" w:rsidR="00915FB9" w:rsidRPr="00331FCC" w:rsidRDefault="00915FB9" w:rsidP="00915FB9">
      <w:pPr>
        <w:rPr>
          <w:rFonts w:ascii="Arial" w:hAnsi="Arial" w:cs="Arial"/>
          <w:sz w:val="22"/>
          <w:szCs w:val="22"/>
        </w:rPr>
      </w:pPr>
    </w:p>
    <w:p w14:paraId="12F80E88" w14:textId="2026B307" w:rsidR="00915FB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 xml:space="preserve">TOP 2 – </w:t>
      </w:r>
      <w:r w:rsidR="00C84BEB" w:rsidRPr="00C84BEB">
        <w:rPr>
          <w:rFonts w:ascii="Arial" w:hAnsi="Arial" w:cs="Arial"/>
          <w:b/>
          <w:bCs/>
          <w:sz w:val="22"/>
          <w:szCs w:val="22"/>
        </w:rPr>
        <w:t>Informationen zum Ablauf der Online</w:t>
      </w:r>
      <w:r w:rsidR="00BC1A9C">
        <w:rPr>
          <w:rFonts w:ascii="Arial" w:hAnsi="Arial" w:cs="Arial"/>
          <w:b/>
          <w:bCs/>
          <w:sz w:val="22"/>
          <w:szCs w:val="22"/>
        </w:rPr>
        <w:t>-</w:t>
      </w:r>
      <w:r w:rsidR="00C84BEB" w:rsidRPr="00C84BEB">
        <w:rPr>
          <w:rFonts w:ascii="Arial" w:hAnsi="Arial" w:cs="Arial"/>
          <w:b/>
          <w:bCs/>
          <w:sz w:val="22"/>
          <w:szCs w:val="22"/>
        </w:rPr>
        <w:t>Wahl/des Wahlsystems</w:t>
      </w:r>
    </w:p>
    <w:p w14:paraId="27FDA3BD" w14:textId="77777777" w:rsidR="000373FB" w:rsidRPr="00331FCC" w:rsidRDefault="000373FB" w:rsidP="000373FB">
      <w:pPr>
        <w:rPr>
          <w:rFonts w:ascii="Arial" w:hAnsi="Arial" w:cs="Arial"/>
          <w:sz w:val="22"/>
          <w:szCs w:val="22"/>
        </w:rPr>
      </w:pPr>
    </w:p>
    <w:p w14:paraId="4BD9E050" w14:textId="1A6E6964" w:rsidR="00086F79" w:rsidRDefault="00C84BEB" w:rsidP="00915FB9">
      <w:pPr>
        <w:rPr>
          <w:rFonts w:ascii="Arial" w:hAnsi="Arial" w:cs="Arial"/>
          <w:sz w:val="22"/>
          <w:szCs w:val="22"/>
        </w:rPr>
      </w:pPr>
      <w:r w:rsidRPr="00C84BEB">
        <w:rPr>
          <w:rFonts w:ascii="Arial" w:hAnsi="Arial" w:cs="Arial"/>
          <w:sz w:val="22"/>
          <w:szCs w:val="22"/>
        </w:rPr>
        <w:t>Herr Kuczera und Herr Schärli</w:t>
      </w:r>
      <w:r>
        <w:rPr>
          <w:rFonts w:ascii="Arial" w:hAnsi="Arial" w:cs="Arial"/>
          <w:sz w:val="22"/>
          <w:szCs w:val="22"/>
        </w:rPr>
        <w:t xml:space="preserve"> haben am 24.06.2026 an der Schulung </w:t>
      </w:r>
      <w:r w:rsidR="00BC1A9C">
        <w:rPr>
          <w:rFonts w:ascii="Arial" w:hAnsi="Arial" w:cs="Arial"/>
          <w:sz w:val="22"/>
          <w:szCs w:val="22"/>
        </w:rPr>
        <w:t xml:space="preserve">zum </w:t>
      </w:r>
      <w:r w:rsidR="00BC1A9C" w:rsidRPr="00BC1A9C">
        <w:rPr>
          <w:rFonts w:ascii="Arial" w:hAnsi="Arial" w:cs="Arial"/>
          <w:sz w:val="22"/>
          <w:szCs w:val="22"/>
        </w:rPr>
        <w:t xml:space="preserve">Onlinesystem </w:t>
      </w:r>
      <w:proofErr w:type="spellStart"/>
      <w:r w:rsidR="00BC1A9C" w:rsidRPr="00BC1A9C">
        <w:rPr>
          <w:rFonts w:ascii="Arial" w:hAnsi="Arial" w:cs="Arial"/>
          <w:sz w:val="22"/>
          <w:szCs w:val="22"/>
        </w:rPr>
        <w:t>WahlPlus</w:t>
      </w:r>
      <w:proofErr w:type="spellEnd"/>
      <w:r w:rsidR="00BC1A9C">
        <w:rPr>
          <w:rFonts w:ascii="Arial" w:hAnsi="Arial" w:cs="Arial"/>
          <w:sz w:val="22"/>
          <w:szCs w:val="22"/>
        </w:rPr>
        <w:t xml:space="preserve"> teilgenommen. Die Schulungsunterlagen und der Zugang zu </w:t>
      </w:r>
      <w:proofErr w:type="spellStart"/>
      <w:r w:rsidR="00BC1A9C">
        <w:rPr>
          <w:rFonts w:ascii="Arial" w:hAnsi="Arial" w:cs="Arial"/>
          <w:sz w:val="22"/>
          <w:szCs w:val="22"/>
        </w:rPr>
        <w:t>WahlPlus</w:t>
      </w:r>
      <w:proofErr w:type="spellEnd"/>
      <w:r w:rsidR="00BC1A9C">
        <w:rPr>
          <w:rFonts w:ascii="Arial" w:hAnsi="Arial" w:cs="Arial"/>
          <w:sz w:val="22"/>
          <w:szCs w:val="22"/>
        </w:rPr>
        <w:t xml:space="preserve"> sind bis 07.07.2026 noch nicht den beiden Herren zugegangen.</w:t>
      </w:r>
    </w:p>
    <w:p w14:paraId="7C2103B6" w14:textId="77777777" w:rsidR="00BC1A9C" w:rsidRDefault="00BC1A9C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</w:t>
      </w:r>
      <w:proofErr w:type="spellStart"/>
      <w:r>
        <w:rPr>
          <w:rFonts w:ascii="Arial" w:hAnsi="Arial" w:cs="Arial"/>
          <w:sz w:val="22"/>
          <w:szCs w:val="22"/>
        </w:rPr>
        <w:t>WahlPlus</w:t>
      </w:r>
      <w:proofErr w:type="spellEnd"/>
      <w:r>
        <w:rPr>
          <w:rFonts w:ascii="Arial" w:hAnsi="Arial" w:cs="Arial"/>
          <w:sz w:val="22"/>
          <w:szCs w:val="22"/>
        </w:rPr>
        <w:t xml:space="preserve"> werden die zur Durchführung der Online-Wahl notwendigen Daten durch Herrn Kuczera und Herrn Schärli hinterlegt, z.B. Orte und Zeiten für das begleite Wählen, Angaben zu den Kandidatinnen und Kandidaten.</w:t>
      </w:r>
    </w:p>
    <w:p w14:paraId="14A88F22" w14:textId="2C929717" w:rsidR="00331FCC" w:rsidRDefault="00BC1A9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Einsicht ins Wählerverzeichnis ist mit dem Zugang zu </w:t>
      </w:r>
      <w:proofErr w:type="spellStart"/>
      <w:r>
        <w:rPr>
          <w:rFonts w:ascii="Arial" w:hAnsi="Arial" w:cs="Arial"/>
          <w:sz w:val="22"/>
          <w:szCs w:val="22"/>
        </w:rPr>
        <w:t>WahlPlus</w:t>
      </w:r>
      <w:proofErr w:type="spellEnd"/>
      <w:r>
        <w:rPr>
          <w:rFonts w:ascii="Arial" w:hAnsi="Arial" w:cs="Arial"/>
          <w:sz w:val="22"/>
          <w:szCs w:val="22"/>
        </w:rPr>
        <w:t xml:space="preserve"> möglich, um Anfragen prüfen und Aufnahmen ins Wählerverzeichnis durchführen zu können.</w:t>
      </w:r>
    </w:p>
    <w:p w14:paraId="3B154F45" w14:textId="77777777" w:rsidR="006A6E14" w:rsidRDefault="006A6E14">
      <w:pPr>
        <w:rPr>
          <w:rFonts w:ascii="Arial" w:hAnsi="Arial" w:cs="Arial"/>
          <w:sz w:val="22"/>
          <w:szCs w:val="22"/>
        </w:rPr>
      </w:pPr>
    </w:p>
    <w:p w14:paraId="73908F89" w14:textId="77777777" w:rsidR="006A6E14" w:rsidRDefault="006A6E14">
      <w:pPr>
        <w:rPr>
          <w:rFonts w:ascii="Arial" w:hAnsi="Arial" w:cs="Arial"/>
          <w:b/>
          <w:bCs/>
          <w:sz w:val="22"/>
          <w:szCs w:val="22"/>
        </w:rPr>
      </w:pPr>
    </w:p>
    <w:p w14:paraId="5353DF17" w14:textId="5E5BF776" w:rsidR="00915FB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 xml:space="preserve">TOP 3 – </w:t>
      </w:r>
      <w:r w:rsidR="00BC1A9C" w:rsidRPr="00BC1A9C">
        <w:rPr>
          <w:rFonts w:ascii="Arial" w:hAnsi="Arial" w:cs="Arial"/>
          <w:b/>
          <w:bCs/>
          <w:sz w:val="22"/>
          <w:szCs w:val="22"/>
        </w:rPr>
        <w:t>Zeiten und Orte für das begleitete Online-Wählen</w:t>
      </w:r>
    </w:p>
    <w:p w14:paraId="4377E090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684A3E60" w14:textId="17550499" w:rsidR="00BC1A9C" w:rsidRDefault="00132B2C" w:rsidP="00915FB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 xml:space="preserve">Die Wahlkommission beschließt </w:t>
      </w:r>
      <w:r w:rsidR="00BC1A9C">
        <w:rPr>
          <w:rFonts w:ascii="Arial" w:hAnsi="Arial" w:cs="Arial"/>
          <w:sz w:val="22"/>
          <w:szCs w:val="22"/>
        </w:rPr>
        <w:t>folgende Zeiten und</w:t>
      </w:r>
      <w:r w:rsidR="00BC1A9C" w:rsidRPr="00BC1A9C">
        <w:rPr>
          <w:rFonts w:ascii="Arial" w:hAnsi="Arial" w:cs="Arial"/>
          <w:sz w:val="22"/>
          <w:szCs w:val="22"/>
        </w:rPr>
        <w:t xml:space="preserve"> Orte </w:t>
      </w:r>
      <w:r w:rsidR="006A6E14">
        <w:rPr>
          <w:rFonts w:ascii="Arial" w:hAnsi="Arial" w:cs="Arial"/>
          <w:sz w:val="22"/>
          <w:szCs w:val="22"/>
        </w:rPr>
        <w:t xml:space="preserve">an allen Kirchorten der Pfarrei </w:t>
      </w:r>
      <w:r w:rsidR="00BC1A9C" w:rsidRPr="00BC1A9C">
        <w:rPr>
          <w:rFonts w:ascii="Arial" w:hAnsi="Arial" w:cs="Arial"/>
          <w:sz w:val="22"/>
          <w:szCs w:val="22"/>
        </w:rPr>
        <w:t>für das begleitete Online-Wählen</w:t>
      </w:r>
      <w:r w:rsidR="006A6E14">
        <w:rPr>
          <w:rFonts w:ascii="Arial" w:hAnsi="Arial" w:cs="Arial"/>
          <w:sz w:val="22"/>
          <w:szCs w:val="22"/>
        </w:rPr>
        <w:t xml:space="preserve">; </w:t>
      </w:r>
      <w:r w:rsidR="00BC1A9C">
        <w:rPr>
          <w:rFonts w:ascii="Arial" w:hAnsi="Arial" w:cs="Arial"/>
          <w:sz w:val="22"/>
          <w:szCs w:val="22"/>
        </w:rPr>
        <w:t>immer nach dem Gottesdienst</w:t>
      </w:r>
      <w:r w:rsidR="006A6E14">
        <w:rPr>
          <w:rFonts w:ascii="Arial" w:hAnsi="Arial" w:cs="Arial"/>
          <w:sz w:val="22"/>
          <w:szCs w:val="22"/>
        </w:rPr>
        <w:t>:</w:t>
      </w:r>
    </w:p>
    <w:p w14:paraId="1FBB304B" w14:textId="77777777" w:rsidR="006A6E14" w:rsidRDefault="006A6E14" w:rsidP="00915FB9">
      <w:pPr>
        <w:rPr>
          <w:rFonts w:ascii="Arial" w:hAnsi="Arial" w:cs="Arial"/>
          <w:sz w:val="22"/>
          <w:szCs w:val="22"/>
        </w:rPr>
      </w:pPr>
    </w:p>
    <w:p w14:paraId="76755093" w14:textId="580334E9" w:rsidR="00BC1A9C" w:rsidRPr="006A6E14" w:rsidRDefault="00BC1A9C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St</w:t>
      </w:r>
      <w:r w:rsidR="00983E6E">
        <w:rPr>
          <w:rFonts w:ascii="Arial" w:hAnsi="Arial" w:cs="Arial"/>
          <w:sz w:val="22"/>
          <w:szCs w:val="22"/>
          <w:u w:val="single"/>
        </w:rPr>
        <w:t>.</w:t>
      </w:r>
      <w:r w:rsidRPr="006A6E14">
        <w:rPr>
          <w:rFonts w:ascii="Arial" w:hAnsi="Arial" w:cs="Arial"/>
          <w:sz w:val="22"/>
          <w:szCs w:val="22"/>
          <w:u w:val="single"/>
        </w:rPr>
        <w:t xml:space="preserve"> Josef</w:t>
      </w:r>
    </w:p>
    <w:p w14:paraId="1E05A6BA" w14:textId="225BFED8" w:rsidR="00BC1A9C" w:rsidRDefault="00BC1A9C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Samstag, 31.10.2026 </w:t>
      </w:r>
      <w:r w:rsidR="006A6E14">
        <w:rPr>
          <w:rFonts w:ascii="Arial" w:hAnsi="Arial" w:cs="Arial"/>
          <w:sz w:val="22"/>
          <w:szCs w:val="22"/>
        </w:rPr>
        <w:t>von 19:00 bis 20:00 Uhr</w:t>
      </w:r>
    </w:p>
    <w:p w14:paraId="55192713" w14:textId="2B3E928E" w:rsidR="006A6E14" w:rsidRDefault="006A6E14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11:30 bis 12:30 Uhr</w:t>
      </w:r>
    </w:p>
    <w:p w14:paraId="4E45F575" w14:textId="763FA5E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Samstag, 07.11.2026 von 19:00 bis 20:00 Uhr</w:t>
      </w:r>
    </w:p>
    <w:p w14:paraId="6CE658B3" w14:textId="207B6AE2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11:30 bis 12:30 Uhr</w:t>
      </w:r>
    </w:p>
    <w:p w14:paraId="3A258357" w14:textId="5F23F7F4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Samstag, 14.11.2026 von 19:00 bis 20:00 Uhr</w:t>
      </w:r>
    </w:p>
    <w:p w14:paraId="4C2C835C" w14:textId="6B86EFC2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11:30 bis 12:30 Uhr</w:t>
      </w:r>
    </w:p>
    <w:p w14:paraId="1A489498" w14:textId="57C84C57" w:rsidR="006A6E14" w:rsidRDefault="006A6E14" w:rsidP="006A6E14">
      <w:pPr>
        <w:rPr>
          <w:rFonts w:ascii="Arial" w:hAnsi="Arial" w:cs="Arial"/>
          <w:sz w:val="22"/>
          <w:szCs w:val="22"/>
        </w:rPr>
      </w:pPr>
    </w:p>
    <w:p w14:paraId="60587979" w14:textId="692372D9" w:rsidR="006A6E14" w:rsidRPr="006A6E14" w:rsidRDefault="006A6E14" w:rsidP="006A6E14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St. Franziskus</w:t>
      </w:r>
    </w:p>
    <w:p w14:paraId="4327AE34" w14:textId="2ED64825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09:30 bis 10:30 Uhr</w:t>
      </w:r>
    </w:p>
    <w:p w14:paraId="6E18B641" w14:textId="32D86C1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09:30 bis 10:30 Uhr</w:t>
      </w:r>
    </w:p>
    <w:p w14:paraId="4514D2D3" w14:textId="13CE500D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09:30 bis 10:30 Uhr</w:t>
      </w:r>
    </w:p>
    <w:p w14:paraId="696294AA" w14:textId="1FDFF723" w:rsidR="006A6E14" w:rsidRDefault="006A6E14" w:rsidP="006A6E14">
      <w:pPr>
        <w:rPr>
          <w:rFonts w:ascii="Arial" w:hAnsi="Arial" w:cs="Arial"/>
          <w:sz w:val="22"/>
          <w:szCs w:val="22"/>
        </w:rPr>
      </w:pPr>
    </w:p>
    <w:p w14:paraId="7E1E0E6F" w14:textId="4297586A" w:rsidR="006A6E14" w:rsidRPr="00331FCC" w:rsidRDefault="006A6E14" w:rsidP="006A6E14">
      <w:pPr>
        <w:rPr>
          <w:rFonts w:ascii="Arial" w:hAnsi="Arial" w:cs="Arial"/>
          <w:sz w:val="22"/>
          <w:szCs w:val="22"/>
        </w:rPr>
      </w:pPr>
    </w:p>
    <w:p w14:paraId="49F4C568" w14:textId="1A56165E" w:rsidR="006A6E14" w:rsidRPr="006A6E14" w:rsidRDefault="006A6E14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Christus König</w:t>
      </w:r>
    </w:p>
    <w:p w14:paraId="7B1840D7" w14:textId="14E71E16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12:00 bis 13:00 Uhr</w:t>
      </w:r>
    </w:p>
    <w:p w14:paraId="307E0A3A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12:00 bis 13:00 Uhr</w:t>
      </w:r>
    </w:p>
    <w:p w14:paraId="274313A9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12:00 bis 13:00 Uhr</w:t>
      </w:r>
    </w:p>
    <w:p w14:paraId="7AFB64A7" w14:textId="5355FEE1" w:rsidR="006A6E14" w:rsidRDefault="006A6E14" w:rsidP="006A6E14">
      <w:pPr>
        <w:rPr>
          <w:rFonts w:ascii="Arial" w:hAnsi="Arial" w:cs="Arial"/>
          <w:sz w:val="22"/>
          <w:szCs w:val="22"/>
        </w:rPr>
      </w:pPr>
    </w:p>
    <w:p w14:paraId="51BAD925" w14:textId="3A2B64EA" w:rsidR="006A6E14" w:rsidRPr="006A6E14" w:rsidRDefault="006A6E14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Maria Hilf</w:t>
      </w:r>
    </w:p>
    <w:p w14:paraId="012BE2D7" w14:textId="2120A1AF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10:00 bis 11:00 Uhr</w:t>
      </w:r>
    </w:p>
    <w:p w14:paraId="0BA9F9E5" w14:textId="7D3488D5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10:00 bis 11:00 Uhr</w:t>
      </w:r>
    </w:p>
    <w:p w14:paraId="12E48AFB" w14:textId="332E5630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10:00 bis 11:00 Uhr</w:t>
      </w:r>
    </w:p>
    <w:p w14:paraId="691A1DCC" w14:textId="77777777" w:rsidR="006A6E14" w:rsidRDefault="006A6E14" w:rsidP="00915FB9">
      <w:pPr>
        <w:rPr>
          <w:rFonts w:ascii="Arial" w:hAnsi="Arial" w:cs="Arial"/>
          <w:sz w:val="22"/>
          <w:szCs w:val="22"/>
        </w:rPr>
      </w:pPr>
    </w:p>
    <w:p w14:paraId="79E31C06" w14:textId="3CD5A991" w:rsidR="006A6E14" w:rsidRPr="006A6E14" w:rsidRDefault="006A6E14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St. Hedwigskapelle</w:t>
      </w:r>
    </w:p>
    <w:p w14:paraId="3ADACB5D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10:00 bis 11:00 Uhr</w:t>
      </w:r>
    </w:p>
    <w:p w14:paraId="76B880AE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10:00 bis 11:00 Uhr</w:t>
      </w:r>
    </w:p>
    <w:p w14:paraId="1F2D8182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10:00 bis 11:00 Uhr</w:t>
      </w:r>
    </w:p>
    <w:p w14:paraId="795420CC" w14:textId="77777777" w:rsidR="006A6E14" w:rsidRDefault="006A6E14" w:rsidP="00915FB9">
      <w:pPr>
        <w:rPr>
          <w:rFonts w:ascii="Arial" w:hAnsi="Arial" w:cs="Arial"/>
          <w:sz w:val="22"/>
          <w:szCs w:val="22"/>
        </w:rPr>
      </w:pPr>
    </w:p>
    <w:p w14:paraId="42126DBB" w14:textId="10E929CF" w:rsidR="006A6E14" w:rsidRPr="006A6E14" w:rsidRDefault="006A6E14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St. Antonius</w:t>
      </w:r>
    </w:p>
    <w:p w14:paraId="10EC1AE5" w14:textId="42BC5BC2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01.11.2026 von 11:15 bis 12:15 Uhr</w:t>
      </w:r>
    </w:p>
    <w:p w14:paraId="4CD086DA" w14:textId="2174682F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08.11.2026 von 11:15 bis 12:15 Uhr</w:t>
      </w:r>
    </w:p>
    <w:p w14:paraId="774497D0" w14:textId="30CBB190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Sonntag, 15.11.2026 von 11:15 bis 12:15 Uhr</w:t>
      </w:r>
    </w:p>
    <w:p w14:paraId="1F87AF78" w14:textId="77777777" w:rsidR="006A6E14" w:rsidRDefault="006A6E14" w:rsidP="00915FB9">
      <w:pPr>
        <w:rPr>
          <w:rFonts w:ascii="Arial" w:hAnsi="Arial" w:cs="Arial"/>
          <w:sz w:val="22"/>
          <w:szCs w:val="22"/>
        </w:rPr>
      </w:pPr>
    </w:p>
    <w:p w14:paraId="772FFE81" w14:textId="6DFF8787" w:rsidR="006A6E14" w:rsidRPr="006A6E14" w:rsidRDefault="006A6E14" w:rsidP="00915FB9">
      <w:pPr>
        <w:rPr>
          <w:rFonts w:ascii="Arial" w:hAnsi="Arial" w:cs="Arial"/>
          <w:sz w:val="22"/>
          <w:szCs w:val="22"/>
          <w:u w:val="single"/>
        </w:rPr>
      </w:pPr>
      <w:r w:rsidRPr="006A6E14">
        <w:rPr>
          <w:rFonts w:ascii="Arial" w:hAnsi="Arial" w:cs="Arial"/>
          <w:sz w:val="22"/>
          <w:szCs w:val="22"/>
          <w:u w:val="single"/>
        </w:rPr>
        <w:t>St. Johannes Ev.</w:t>
      </w:r>
    </w:p>
    <w:p w14:paraId="1C55CBDE" w14:textId="5A6A1586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Samstag, 31.10.2026 von 18:00 bis 19:00 Uhr</w:t>
      </w:r>
    </w:p>
    <w:p w14:paraId="7460F7AF" w14:textId="266B48CE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Samstag, 07.11.2026 von 18:00 bis 19:00 Uhr</w:t>
      </w:r>
    </w:p>
    <w:p w14:paraId="09EACA7E" w14:textId="63942142" w:rsidR="006A6E14" w:rsidRDefault="006A6E14" w:rsidP="006A6E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Samstag, 14.11.2026 von 18:00 bis 19:00 Uhr</w:t>
      </w:r>
    </w:p>
    <w:p w14:paraId="5392AED9" w14:textId="77777777" w:rsidR="006A6E14" w:rsidRDefault="006A6E14" w:rsidP="006A6E14">
      <w:pPr>
        <w:rPr>
          <w:rFonts w:ascii="Arial" w:hAnsi="Arial" w:cs="Arial"/>
          <w:sz w:val="22"/>
          <w:szCs w:val="22"/>
        </w:rPr>
      </w:pPr>
    </w:p>
    <w:p w14:paraId="10CBB13C" w14:textId="77777777" w:rsidR="006A6E14" w:rsidRDefault="006A6E14" w:rsidP="00915FB9">
      <w:pPr>
        <w:rPr>
          <w:rFonts w:ascii="Arial" w:hAnsi="Arial" w:cs="Arial"/>
          <w:sz w:val="22"/>
          <w:szCs w:val="22"/>
        </w:rPr>
      </w:pPr>
    </w:p>
    <w:p w14:paraId="7968CECE" w14:textId="2A4566FB" w:rsidR="00134B29" w:rsidRDefault="00134B29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Es sollen bis zur nächsten Sitzung der Wahlkommission Listen vorbereitet werden, mit denen die Planung für das begleitete Online-Wählen durchgeführt werden kann (Wer assistiert wann und wo?).</w:t>
      </w:r>
    </w:p>
    <w:p w14:paraId="382B871D" w14:textId="02791009" w:rsidR="00134B29" w:rsidRDefault="00134B29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363536E4" w14:textId="78177D36" w:rsidR="00B67249" w:rsidRDefault="00B67249" w:rsidP="00915FB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Darüber hinaus ist den Mitgliedern der Wahlkommission </w:t>
      </w:r>
      <w:r w:rsidR="00134B29">
        <w:rPr>
          <w:rFonts w:ascii="Arial" w:hAnsi="Arial" w:cs="Arial"/>
          <w:sz w:val="22"/>
          <w:szCs w:val="22"/>
        </w:rPr>
        <w:t>freigestellt</w:t>
      </w:r>
      <w:r>
        <w:rPr>
          <w:rFonts w:ascii="Arial" w:hAnsi="Arial" w:cs="Arial"/>
          <w:sz w:val="22"/>
          <w:szCs w:val="22"/>
        </w:rPr>
        <w:t>, zusätzliche Termine an den Gemeindestandorten zu organisieren.</w:t>
      </w:r>
    </w:p>
    <w:p w14:paraId="02CCEC86" w14:textId="77777777" w:rsidR="00B67249" w:rsidRPr="00331FCC" w:rsidRDefault="00B67249" w:rsidP="00915FB9">
      <w:pPr>
        <w:rPr>
          <w:rFonts w:ascii="Arial" w:hAnsi="Arial" w:cs="Arial"/>
          <w:sz w:val="22"/>
          <w:szCs w:val="22"/>
        </w:rPr>
      </w:pPr>
    </w:p>
    <w:p w14:paraId="05798D47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2D647476" w14:textId="70AF13A1" w:rsidR="00086F79" w:rsidRPr="00331FCC" w:rsidRDefault="00086F79" w:rsidP="00915FB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>TOP 4 –</w:t>
      </w:r>
      <w:r w:rsidRPr="00331FCC">
        <w:rPr>
          <w:b/>
          <w:bCs/>
          <w:sz w:val="28"/>
          <w:szCs w:val="28"/>
        </w:rPr>
        <w:t xml:space="preserve"> </w:t>
      </w:r>
      <w:r w:rsidR="00127338" w:rsidRPr="00127338">
        <w:rPr>
          <w:rFonts w:ascii="Arial" w:hAnsi="Arial" w:cs="Arial"/>
          <w:b/>
          <w:bCs/>
          <w:sz w:val="22"/>
          <w:szCs w:val="22"/>
        </w:rPr>
        <w:t>Briefkasten für Briefwahl in der Pfarrei</w:t>
      </w:r>
    </w:p>
    <w:p w14:paraId="7B5CBCD7" w14:textId="77777777" w:rsidR="00086F79" w:rsidRPr="00331FCC" w:rsidRDefault="00086F79" w:rsidP="00915FB9">
      <w:pPr>
        <w:rPr>
          <w:rFonts w:ascii="Arial" w:hAnsi="Arial" w:cs="Arial"/>
          <w:sz w:val="22"/>
          <w:szCs w:val="22"/>
        </w:rPr>
      </w:pPr>
    </w:p>
    <w:p w14:paraId="07DF801C" w14:textId="1BE6F2B4" w:rsidR="00125C57" w:rsidRDefault="00B67249" w:rsidP="00086F79">
      <w:pPr>
        <w:rPr>
          <w:rFonts w:ascii="Arial" w:hAnsi="Arial" w:cs="Arial"/>
          <w:sz w:val="22"/>
          <w:szCs w:val="22"/>
        </w:rPr>
      </w:pPr>
      <w:r w:rsidRPr="00B67249">
        <w:rPr>
          <w:rFonts w:ascii="Arial" w:hAnsi="Arial" w:cs="Arial"/>
          <w:sz w:val="22"/>
          <w:szCs w:val="22"/>
        </w:rPr>
        <w:t>Da aber bei dieser Wahl keine Wahllokale existieren, denen man am Wahltag bis zur Beendigung der Wahlhandlung eine verspätete Briefwahl übergeben kann (wie bisher üblich), muss ersatz- und hilfsweise ein Briefkasten angeboten werden, der am Wahltag um 18.00 Uhr geleert wird.</w:t>
      </w:r>
    </w:p>
    <w:p w14:paraId="54E97FA1" w14:textId="77777777" w:rsidR="00B67249" w:rsidRDefault="00B67249" w:rsidP="00086F79">
      <w:pPr>
        <w:rPr>
          <w:rFonts w:ascii="Arial" w:hAnsi="Arial" w:cs="Arial"/>
          <w:sz w:val="22"/>
          <w:szCs w:val="22"/>
        </w:rPr>
      </w:pPr>
    </w:p>
    <w:p w14:paraId="4296BE61" w14:textId="5CF736F1" w:rsidR="00B67249" w:rsidRDefault="00B67249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Wahlkommission legt als </w:t>
      </w:r>
      <w:r w:rsidRPr="00B67249">
        <w:rPr>
          <w:rFonts w:ascii="Arial" w:hAnsi="Arial" w:cs="Arial"/>
          <w:sz w:val="22"/>
          <w:szCs w:val="22"/>
        </w:rPr>
        <w:t>Briefkasten für Briefwahl in der Pfarrei</w:t>
      </w:r>
      <w:r>
        <w:rPr>
          <w:rFonts w:ascii="Arial" w:hAnsi="Arial" w:cs="Arial"/>
          <w:sz w:val="22"/>
          <w:szCs w:val="22"/>
        </w:rPr>
        <w:t xml:space="preserve"> den Briefkasten des Zentralsekretariats am Standort St. </w:t>
      </w:r>
      <w:r w:rsidR="00983E6E">
        <w:rPr>
          <w:rFonts w:ascii="Arial" w:hAnsi="Arial" w:cs="Arial"/>
          <w:sz w:val="22"/>
          <w:szCs w:val="22"/>
        </w:rPr>
        <w:t>Josef</w:t>
      </w:r>
      <w:r>
        <w:rPr>
          <w:rFonts w:ascii="Arial" w:hAnsi="Arial" w:cs="Arial"/>
          <w:sz w:val="22"/>
          <w:szCs w:val="22"/>
        </w:rPr>
        <w:t xml:space="preserve"> fest, A</w:t>
      </w:r>
      <w:r w:rsidR="00983E6E">
        <w:rPr>
          <w:rFonts w:ascii="Arial" w:hAnsi="Arial" w:cs="Arial"/>
          <w:sz w:val="22"/>
          <w:szCs w:val="22"/>
        </w:rPr>
        <w:t>nschrift</w:t>
      </w:r>
      <w:r>
        <w:rPr>
          <w:rFonts w:ascii="Arial" w:hAnsi="Arial" w:cs="Arial"/>
          <w:sz w:val="22"/>
          <w:szCs w:val="22"/>
        </w:rPr>
        <w:t>:</w:t>
      </w:r>
    </w:p>
    <w:p w14:paraId="1C29BC78" w14:textId="77777777" w:rsidR="00B67249" w:rsidRDefault="00B67249" w:rsidP="00086F79">
      <w:pPr>
        <w:rPr>
          <w:rFonts w:ascii="Arial" w:hAnsi="Arial" w:cs="Arial"/>
          <w:sz w:val="22"/>
          <w:szCs w:val="22"/>
        </w:rPr>
      </w:pPr>
    </w:p>
    <w:p w14:paraId="774D74B6" w14:textId="1CA5B552" w:rsidR="00B67249" w:rsidRDefault="00B67249" w:rsidP="00086F79">
      <w:pPr>
        <w:rPr>
          <w:rFonts w:ascii="Arial" w:hAnsi="Arial" w:cs="Arial"/>
          <w:sz w:val="22"/>
          <w:szCs w:val="22"/>
        </w:rPr>
      </w:pPr>
      <w:r w:rsidRPr="00B67249">
        <w:rPr>
          <w:rFonts w:ascii="Arial" w:hAnsi="Arial" w:cs="Arial"/>
          <w:sz w:val="22"/>
          <w:szCs w:val="22"/>
        </w:rPr>
        <w:t>Kath</w:t>
      </w:r>
      <w:r>
        <w:rPr>
          <w:rFonts w:ascii="Arial" w:hAnsi="Arial" w:cs="Arial"/>
          <w:sz w:val="22"/>
          <w:szCs w:val="22"/>
        </w:rPr>
        <w:t xml:space="preserve">. KG </w:t>
      </w:r>
      <w:r w:rsidRPr="00B67249">
        <w:rPr>
          <w:rFonts w:ascii="Arial" w:hAnsi="Arial" w:cs="Arial"/>
          <w:sz w:val="22"/>
          <w:szCs w:val="22"/>
        </w:rPr>
        <w:t>Pfarrei St. Josef Treptow-Köpenick</w:t>
      </w:r>
    </w:p>
    <w:p w14:paraId="7C022E84" w14:textId="77777777" w:rsidR="00B67249" w:rsidRPr="00B67249" w:rsidRDefault="00B67249" w:rsidP="00B67249">
      <w:pPr>
        <w:rPr>
          <w:rFonts w:ascii="Arial" w:hAnsi="Arial" w:cs="Arial"/>
          <w:sz w:val="22"/>
          <w:szCs w:val="22"/>
        </w:rPr>
      </w:pPr>
      <w:r w:rsidRPr="00B67249">
        <w:rPr>
          <w:rFonts w:ascii="Arial" w:hAnsi="Arial" w:cs="Arial"/>
          <w:sz w:val="22"/>
          <w:szCs w:val="22"/>
        </w:rPr>
        <w:t>Lindenstraße 43</w:t>
      </w:r>
    </w:p>
    <w:p w14:paraId="70C52DBD" w14:textId="7ABF6C2B" w:rsidR="00B67249" w:rsidRPr="00331FCC" w:rsidRDefault="00B67249" w:rsidP="00B67249">
      <w:pPr>
        <w:rPr>
          <w:rFonts w:ascii="Arial" w:hAnsi="Arial" w:cs="Arial"/>
          <w:sz w:val="22"/>
          <w:szCs w:val="22"/>
        </w:rPr>
      </w:pPr>
      <w:r w:rsidRPr="00B67249">
        <w:rPr>
          <w:rFonts w:ascii="Arial" w:hAnsi="Arial" w:cs="Arial"/>
          <w:sz w:val="22"/>
          <w:szCs w:val="22"/>
        </w:rPr>
        <w:t>12555 Berlin–Köpenick</w:t>
      </w:r>
    </w:p>
    <w:p w14:paraId="5F1C0511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52DEAA94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6F1803C6" w14:textId="77777777" w:rsidR="009A51B7" w:rsidRDefault="009A51B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4DB29DD" w14:textId="0B3443C1" w:rsidR="00086F79" w:rsidRPr="00331FCC" w:rsidRDefault="00086F79" w:rsidP="00086F7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lastRenderedPageBreak/>
        <w:t xml:space="preserve">TOP 5 – </w:t>
      </w:r>
      <w:r w:rsidR="00134B29">
        <w:rPr>
          <w:rFonts w:ascii="Arial" w:hAnsi="Arial" w:cs="Arial"/>
          <w:b/>
          <w:bCs/>
          <w:sz w:val="22"/>
          <w:szCs w:val="22"/>
        </w:rPr>
        <w:t>S</w:t>
      </w:r>
      <w:r w:rsidR="00134B29" w:rsidRPr="00134B29">
        <w:rPr>
          <w:rFonts w:ascii="Arial" w:hAnsi="Arial" w:cs="Arial"/>
          <w:b/>
          <w:bCs/>
          <w:sz w:val="22"/>
          <w:szCs w:val="22"/>
        </w:rPr>
        <w:t>tand Kandidatinnen- und Kandidatenvorschläge</w:t>
      </w:r>
    </w:p>
    <w:p w14:paraId="59FE3F9B" w14:textId="77777777" w:rsidR="00086F79" w:rsidRPr="00331FCC" w:rsidRDefault="00086F79" w:rsidP="00086F79">
      <w:pPr>
        <w:rPr>
          <w:rFonts w:ascii="Arial" w:hAnsi="Arial" w:cs="Arial"/>
          <w:sz w:val="22"/>
          <w:szCs w:val="22"/>
        </w:rPr>
      </w:pPr>
    </w:p>
    <w:p w14:paraId="5C948AE4" w14:textId="3AD91079" w:rsidR="00246BED" w:rsidRDefault="00246BED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Gremien werden per </w:t>
      </w:r>
      <w:r w:rsidR="00E317E0">
        <w:rPr>
          <w:rFonts w:ascii="Arial" w:hAnsi="Arial" w:cs="Arial"/>
          <w:sz w:val="22"/>
          <w:szCs w:val="22"/>
        </w:rPr>
        <w:t>E-</w:t>
      </w:r>
      <w:r>
        <w:rPr>
          <w:rFonts w:ascii="Arial" w:hAnsi="Arial" w:cs="Arial"/>
          <w:sz w:val="22"/>
          <w:szCs w:val="22"/>
        </w:rPr>
        <w:t>Mail, Gruppen und Kreise sowie die Mitglieder der Pfarrei durch Vermeldung</w:t>
      </w:r>
      <w:r w:rsidR="00EA419A">
        <w:rPr>
          <w:rFonts w:ascii="Arial" w:hAnsi="Arial" w:cs="Arial"/>
          <w:sz w:val="22"/>
          <w:szCs w:val="22"/>
        </w:rPr>
        <w:t>en</w:t>
      </w:r>
      <w:r>
        <w:rPr>
          <w:rFonts w:ascii="Arial" w:hAnsi="Arial" w:cs="Arial"/>
          <w:sz w:val="22"/>
          <w:szCs w:val="22"/>
        </w:rPr>
        <w:t xml:space="preserve"> und Aushänge aufgefordert</w:t>
      </w:r>
      <w:r w:rsidR="00F30FB1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ab sofort </w:t>
      </w:r>
      <w:r w:rsidRPr="00246BED">
        <w:rPr>
          <w:rFonts w:ascii="Arial" w:hAnsi="Arial" w:cs="Arial"/>
          <w:sz w:val="22"/>
          <w:szCs w:val="22"/>
        </w:rPr>
        <w:t>Kandidatinnen- und Kandidatenvorschläge</w:t>
      </w:r>
      <w:r>
        <w:rPr>
          <w:rFonts w:ascii="Arial" w:hAnsi="Arial" w:cs="Arial"/>
          <w:sz w:val="22"/>
          <w:szCs w:val="22"/>
        </w:rPr>
        <w:t xml:space="preserve"> einzureichen.</w:t>
      </w:r>
    </w:p>
    <w:p w14:paraId="4040D6AE" w14:textId="541F7C10" w:rsidR="00246BED" w:rsidRDefault="00246BED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Mitglieder der Wahlkommission erhalten mit diesem Protokoll die Formulare zur Einholung </w:t>
      </w:r>
      <w:r w:rsidR="0081151D">
        <w:rPr>
          <w:rFonts w:ascii="Arial" w:hAnsi="Arial" w:cs="Arial"/>
          <w:sz w:val="22"/>
          <w:szCs w:val="22"/>
        </w:rPr>
        <w:t xml:space="preserve">der </w:t>
      </w:r>
      <w:r>
        <w:rPr>
          <w:rFonts w:ascii="Arial" w:hAnsi="Arial" w:cs="Arial"/>
          <w:sz w:val="22"/>
          <w:szCs w:val="22"/>
        </w:rPr>
        <w:t>Einverständniserklärung zur Kandidatur.</w:t>
      </w:r>
    </w:p>
    <w:p w14:paraId="3997A249" w14:textId="77777777" w:rsidR="00246BED" w:rsidRDefault="00246BED" w:rsidP="00086F79">
      <w:pPr>
        <w:rPr>
          <w:rFonts w:ascii="Arial" w:hAnsi="Arial" w:cs="Arial"/>
          <w:sz w:val="22"/>
          <w:szCs w:val="22"/>
        </w:rPr>
      </w:pPr>
    </w:p>
    <w:p w14:paraId="66BF1E42" w14:textId="07A06D6D" w:rsidR="0077217D" w:rsidRDefault="00C6007F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</w:t>
      </w:r>
      <w:r w:rsidRPr="00C6007F">
        <w:rPr>
          <w:rFonts w:ascii="Arial" w:hAnsi="Arial" w:cs="Arial"/>
          <w:sz w:val="22"/>
          <w:szCs w:val="22"/>
        </w:rPr>
        <w:t>n den Vorräumen unserer drei "großen" Kirchen, Christus König, St.</w:t>
      </w:r>
      <w:r>
        <w:rPr>
          <w:rFonts w:ascii="Arial" w:hAnsi="Arial" w:cs="Arial"/>
          <w:sz w:val="22"/>
          <w:szCs w:val="22"/>
        </w:rPr>
        <w:t xml:space="preserve"> </w:t>
      </w:r>
      <w:r w:rsidRPr="00C6007F">
        <w:rPr>
          <w:rFonts w:ascii="Arial" w:hAnsi="Arial" w:cs="Arial"/>
          <w:sz w:val="22"/>
          <w:szCs w:val="22"/>
        </w:rPr>
        <w:t>Antonius und St.</w:t>
      </w:r>
      <w:r>
        <w:rPr>
          <w:rFonts w:ascii="Arial" w:hAnsi="Arial" w:cs="Arial"/>
          <w:sz w:val="22"/>
          <w:szCs w:val="22"/>
        </w:rPr>
        <w:t xml:space="preserve"> </w:t>
      </w:r>
      <w:r w:rsidRPr="00C6007F">
        <w:rPr>
          <w:rFonts w:ascii="Arial" w:hAnsi="Arial" w:cs="Arial"/>
          <w:sz w:val="22"/>
          <w:szCs w:val="22"/>
        </w:rPr>
        <w:t xml:space="preserve">Josef </w:t>
      </w:r>
      <w:r>
        <w:rPr>
          <w:rFonts w:ascii="Arial" w:hAnsi="Arial" w:cs="Arial"/>
          <w:sz w:val="22"/>
          <w:szCs w:val="22"/>
        </w:rPr>
        <w:t>werden die „</w:t>
      </w:r>
      <w:r w:rsidRPr="00C6007F">
        <w:rPr>
          <w:rFonts w:ascii="Arial" w:hAnsi="Arial" w:cs="Arial"/>
          <w:sz w:val="22"/>
          <w:szCs w:val="22"/>
        </w:rPr>
        <w:t>Wahlvorschlags-Boxen"</w:t>
      </w:r>
      <w:r>
        <w:rPr>
          <w:rFonts w:ascii="Arial" w:hAnsi="Arial" w:cs="Arial"/>
          <w:sz w:val="22"/>
          <w:szCs w:val="22"/>
        </w:rPr>
        <w:t xml:space="preserve"> aufgestellt</w:t>
      </w:r>
      <w:r w:rsidRPr="00C6007F">
        <w:rPr>
          <w:rFonts w:ascii="Arial" w:hAnsi="Arial" w:cs="Arial"/>
          <w:sz w:val="22"/>
          <w:szCs w:val="22"/>
        </w:rPr>
        <w:t>, in denen die Gläubigen selbst Ihre Kandidatenvorschläge benennen können</w:t>
      </w:r>
      <w:r w:rsidR="00E317E0">
        <w:rPr>
          <w:rFonts w:ascii="Arial" w:hAnsi="Arial" w:cs="Arial"/>
          <w:sz w:val="22"/>
          <w:szCs w:val="22"/>
        </w:rPr>
        <w:t xml:space="preserve">. Die Vorschläge werden durch </w:t>
      </w:r>
      <w:r w:rsidRPr="00C6007F">
        <w:rPr>
          <w:rFonts w:ascii="Arial" w:hAnsi="Arial" w:cs="Arial"/>
          <w:sz w:val="22"/>
          <w:szCs w:val="22"/>
        </w:rPr>
        <w:t>die Wahlkommission geprüft</w:t>
      </w:r>
      <w:r w:rsidR="00E317E0">
        <w:rPr>
          <w:rFonts w:ascii="Arial" w:hAnsi="Arial" w:cs="Arial"/>
          <w:sz w:val="22"/>
          <w:szCs w:val="22"/>
        </w:rPr>
        <w:t>.</w:t>
      </w:r>
    </w:p>
    <w:p w14:paraId="33FE23B0" w14:textId="77777777" w:rsidR="00C6007F" w:rsidRPr="00331FCC" w:rsidRDefault="00C6007F" w:rsidP="00086F79">
      <w:pPr>
        <w:rPr>
          <w:rFonts w:ascii="Arial" w:hAnsi="Arial" w:cs="Arial"/>
          <w:sz w:val="22"/>
          <w:szCs w:val="22"/>
        </w:rPr>
      </w:pPr>
    </w:p>
    <w:p w14:paraId="7BDC21A2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1F0C05BE" w14:textId="77777777" w:rsidR="0077217D" w:rsidRPr="00331FCC" w:rsidRDefault="0077217D" w:rsidP="00086F79">
      <w:pPr>
        <w:rPr>
          <w:rFonts w:ascii="Arial" w:hAnsi="Arial" w:cs="Arial"/>
          <w:sz w:val="22"/>
          <w:szCs w:val="22"/>
        </w:rPr>
      </w:pPr>
    </w:p>
    <w:p w14:paraId="1CB4CF91" w14:textId="3BFD837D" w:rsidR="00086F79" w:rsidRPr="00331FCC" w:rsidRDefault="00086F79" w:rsidP="00086F79">
      <w:pPr>
        <w:rPr>
          <w:rFonts w:ascii="Arial" w:hAnsi="Arial" w:cs="Arial"/>
          <w:b/>
          <w:bCs/>
          <w:sz w:val="22"/>
          <w:szCs w:val="22"/>
        </w:rPr>
      </w:pPr>
      <w:r w:rsidRPr="00331FCC">
        <w:rPr>
          <w:rFonts w:ascii="Arial" w:hAnsi="Arial" w:cs="Arial"/>
          <w:b/>
          <w:bCs/>
          <w:sz w:val="22"/>
          <w:szCs w:val="22"/>
        </w:rPr>
        <w:t xml:space="preserve">TOP 6 – </w:t>
      </w:r>
      <w:r w:rsidR="002523A0" w:rsidRPr="002523A0">
        <w:rPr>
          <w:rFonts w:ascii="Arial" w:hAnsi="Arial" w:cs="Arial"/>
          <w:b/>
          <w:bCs/>
          <w:sz w:val="22"/>
          <w:szCs w:val="22"/>
        </w:rPr>
        <w:t>Kandidatenprofile</w:t>
      </w:r>
    </w:p>
    <w:p w14:paraId="3D241B3D" w14:textId="77777777" w:rsidR="00086F79" w:rsidRDefault="00086F79" w:rsidP="00086F79">
      <w:pPr>
        <w:rPr>
          <w:rFonts w:ascii="Arial" w:hAnsi="Arial" w:cs="Arial"/>
          <w:sz w:val="22"/>
          <w:szCs w:val="22"/>
        </w:rPr>
      </w:pPr>
    </w:p>
    <w:p w14:paraId="2D7F05E9" w14:textId="2B74B410" w:rsidR="0077217D" w:rsidRDefault="002523A0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Beraten wurde die Frage: </w:t>
      </w:r>
      <w:r w:rsidRPr="002523A0">
        <w:rPr>
          <w:rFonts w:ascii="Arial" w:hAnsi="Arial" w:cs="Arial"/>
          <w:sz w:val="22"/>
          <w:szCs w:val="22"/>
        </w:rPr>
        <w:t>Wie werden die Kandidatenprofile erstellt, veröffentlicht etc.?</w:t>
      </w:r>
    </w:p>
    <w:p w14:paraId="44D74320" w14:textId="77777777" w:rsidR="002523A0" w:rsidRDefault="002523A0" w:rsidP="00086F79">
      <w:pPr>
        <w:rPr>
          <w:rFonts w:ascii="Arial" w:hAnsi="Arial" w:cs="Arial"/>
          <w:sz w:val="22"/>
          <w:szCs w:val="22"/>
        </w:rPr>
      </w:pPr>
    </w:p>
    <w:p w14:paraId="07EFF6D8" w14:textId="3A02F7B5" w:rsidR="002523A0" w:rsidRDefault="002523A0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Kandidatenprofile werden </w:t>
      </w:r>
      <w:r w:rsidR="008A6476">
        <w:rPr>
          <w:rFonts w:ascii="Arial" w:hAnsi="Arial" w:cs="Arial"/>
          <w:sz w:val="22"/>
          <w:szCs w:val="22"/>
        </w:rPr>
        <w:t xml:space="preserve">so rechtzeitig angefragt und erstellt, dass sie sowohl für die Veröffentlichung per Aushang in den Kirchen und in der </w:t>
      </w:r>
      <w:r>
        <w:rPr>
          <w:rFonts w:ascii="Arial" w:hAnsi="Arial" w:cs="Arial"/>
          <w:sz w:val="22"/>
          <w:szCs w:val="22"/>
        </w:rPr>
        <w:t>Ausgabe November/Dezember 2026</w:t>
      </w:r>
      <w:r w:rsidR="008A647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der Pastorale</w:t>
      </w:r>
      <w:r w:rsidR="008A6476">
        <w:rPr>
          <w:rFonts w:ascii="Arial" w:hAnsi="Arial" w:cs="Arial"/>
          <w:sz w:val="22"/>
          <w:szCs w:val="22"/>
        </w:rPr>
        <w:t xml:space="preserve"> wie auch zur Veröffentlichung im Onlinewahl-System verwendet werden können.</w:t>
      </w:r>
    </w:p>
    <w:p w14:paraId="6CA184A6" w14:textId="77777777" w:rsidR="008A6476" w:rsidRDefault="008A6476" w:rsidP="00086F79">
      <w:pPr>
        <w:rPr>
          <w:rFonts w:ascii="Arial" w:hAnsi="Arial" w:cs="Arial"/>
          <w:sz w:val="22"/>
          <w:szCs w:val="22"/>
        </w:rPr>
      </w:pPr>
    </w:p>
    <w:p w14:paraId="6B07BFA6" w14:textId="77777777" w:rsidR="00EA419A" w:rsidRDefault="00EA419A" w:rsidP="00086F79">
      <w:pPr>
        <w:rPr>
          <w:rFonts w:ascii="Arial" w:hAnsi="Arial" w:cs="Arial"/>
          <w:sz w:val="22"/>
          <w:szCs w:val="22"/>
        </w:rPr>
      </w:pPr>
    </w:p>
    <w:p w14:paraId="1925B67B" w14:textId="77777777" w:rsidR="008A6476" w:rsidRDefault="008A6476" w:rsidP="00086F79">
      <w:pPr>
        <w:rPr>
          <w:rFonts w:ascii="Arial" w:hAnsi="Arial" w:cs="Arial"/>
          <w:sz w:val="22"/>
          <w:szCs w:val="22"/>
        </w:rPr>
      </w:pPr>
    </w:p>
    <w:p w14:paraId="5BB4745A" w14:textId="33EA4903" w:rsidR="002523A0" w:rsidRDefault="00EA419A" w:rsidP="00086F79">
      <w:pPr>
        <w:rPr>
          <w:rFonts w:ascii="Arial" w:hAnsi="Arial" w:cs="Arial"/>
          <w:sz w:val="22"/>
          <w:szCs w:val="22"/>
        </w:rPr>
      </w:pPr>
      <w:r w:rsidRPr="00EA419A">
        <w:rPr>
          <w:rFonts w:ascii="Arial" w:hAnsi="Arial" w:cs="Arial"/>
          <w:b/>
          <w:bCs/>
          <w:sz w:val="22"/>
          <w:szCs w:val="22"/>
        </w:rPr>
        <w:t>TOP 7</w:t>
      </w:r>
      <w:r w:rsidR="003D0974">
        <w:rPr>
          <w:rFonts w:ascii="Arial" w:hAnsi="Arial" w:cs="Arial"/>
          <w:b/>
          <w:bCs/>
          <w:sz w:val="22"/>
          <w:szCs w:val="22"/>
        </w:rPr>
        <w:t xml:space="preserve"> – </w:t>
      </w:r>
      <w:r w:rsidRPr="00EA419A">
        <w:rPr>
          <w:rFonts w:ascii="Arial" w:hAnsi="Arial" w:cs="Arial"/>
          <w:b/>
          <w:bCs/>
          <w:sz w:val="22"/>
          <w:szCs w:val="22"/>
        </w:rPr>
        <w:t>Bekanntgabe de</w:t>
      </w:r>
      <w:r>
        <w:rPr>
          <w:rFonts w:ascii="Arial" w:hAnsi="Arial" w:cs="Arial"/>
          <w:b/>
          <w:bCs/>
          <w:sz w:val="22"/>
          <w:szCs w:val="22"/>
        </w:rPr>
        <w:t>r</w:t>
      </w:r>
      <w:r w:rsidRPr="00EA419A">
        <w:rPr>
          <w:rFonts w:ascii="Arial" w:hAnsi="Arial" w:cs="Arial"/>
          <w:b/>
          <w:bCs/>
          <w:sz w:val="22"/>
          <w:szCs w:val="22"/>
        </w:rPr>
        <w:t xml:space="preserve"> Ergebnisse</w:t>
      </w:r>
    </w:p>
    <w:p w14:paraId="0AD501F9" w14:textId="77777777" w:rsidR="00EA419A" w:rsidRPr="00EA419A" w:rsidRDefault="00EA419A" w:rsidP="00086F79">
      <w:pPr>
        <w:rPr>
          <w:rFonts w:ascii="Arial" w:hAnsi="Arial" w:cs="Arial"/>
          <w:sz w:val="22"/>
          <w:szCs w:val="22"/>
        </w:rPr>
      </w:pPr>
    </w:p>
    <w:p w14:paraId="466B7175" w14:textId="3B25C597" w:rsidR="00CA0691" w:rsidRDefault="005E2191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Ergebnisse der Wahlen werden am Dienstag, 17.11.2026 um 18:00 Uhr in </w:t>
      </w:r>
      <w:proofErr w:type="spellStart"/>
      <w:r>
        <w:rPr>
          <w:rFonts w:ascii="Arial" w:hAnsi="Arial" w:cs="Arial"/>
          <w:sz w:val="22"/>
          <w:szCs w:val="22"/>
        </w:rPr>
        <w:t>WahlPlus</w:t>
      </w:r>
      <w:proofErr w:type="spellEnd"/>
      <w:r>
        <w:rPr>
          <w:rFonts w:ascii="Arial" w:hAnsi="Arial" w:cs="Arial"/>
          <w:sz w:val="22"/>
          <w:szCs w:val="22"/>
        </w:rPr>
        <w:t xml:space="preserve"> veröffentlicht.</w:t>
      </w:r>
    </w:p>
    <w:p w14:paraId="10519277" w14:textId="77777777" w:rsidR="005E2191" w:rsidRDefault="005E2191" w:rsidP="00086F79">
      <w:pPr>
        <w:rPr>
          <w:rFonts w:ascii="Arial" w:hAnsi="Arial" w:cs="Arial"/>
          <w:sz w:val="22"/>
          <w:szCs w:val="22"/>
        </w:rPr>
      </w:pPr>
    </w:p>
    <w:p w14:paraId="6BE74727" w14:textId="1458E2E8" w:rsidR="005E2191" w:rsidRDefault="005E2191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Wahlkommission trifft sich zur Feststellung der Wahlergebnisse am 17.11.2026 ab 17 Uhr in St. Josef, Köpenick.</w:t>
      </w:r>
    </w:p>
    <w:p w14:paraId="4175A5F4" w14:textId="77777777" w:rsidR="005E2191" w:rsidRDefault="005E2191" w:rsidP="00086F79">
      <w:pPr>
        <w:rPr>
          <w:rFonts w:ascii="Arial" w:hAnsi="Arial" w:cs="Arial"/>
          <w:sz w:val="22"/>
          <w:szCs w:val="22"/>
        </w:rPr>
      </w:pPr>
    </w:p>
    <w:p w14:paraId="027C8665" w14:textId="2D785634" w:rsidR="003D0974" w:rsidRDefault="003D0974" w:rsidP="003D09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Mitglieder der Wahlkommission informieren die gewählten </w:t>
      </w:r>
      <w:r w:rsidRPr="003D0974">
        <w:rPr>
          <w:rFonts w:ascii="Arial" w:hAnsi="Arial" w:cs="Arial"/>
          <w:sz w:val="22"/>
          <w:szCs w:val="22"/>
        </w:rPr>
        <w:t>Kandidatinnen und Kandidaten</w:t>
      </w:r>
      <w:r>
        <w:rPr>
          <w:rFonts w:ascii="Arial" w:hAnsi="Arial" w:cs="Arial"/>
          <w:sz w:val="22"/>
          <w:szCs w:val="22"/>
        </w:rPr>
        <w:t xml:space="preserve"> telefonisch nach Feststellung der Wahlergebnisse</w:t>
      </w:r>
      <w:r w:rsidR="00E317E0">
        <w:rPr>
          <w:rFonts w:ascii="Arial" w:hAnsi="Arial" w:cs="Arial"/>
          <w:sz w:val="22"/>
          <w:szCs w:val="22"/>
        </w:rPr>
        <w:t xml:space="preserve"> am Abend des 17.11.2026.</w:t>
      </w:r>
    </w:p>
    <w:p w14:paraId="403D15DD" w14:textId="77777777" w:rsidR="003D0974" w:rsidRDefault="003D0974" w:rsidP="00086F79">
      <w:pPr>
        <w:rPr>
          <w:rFonts w:ascii="Arial" w:hAnsi="Arial" w:cs="Arial"/>
          <w:sz w:val="22"/>
          <w:szCs w:val="22"/>
        </w:rPr>
      </w:pPr>
    </w:p>
    <w:p w14:paraId="46013FDB" w14:textId="038638B3" w:rsidR="003D0974" w:rsidRDefault="005E2191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Wahlergebnisse werden per Aushang </w:t>
      </w:r>
      <w:r w:rsidR="00E317E0">
        <w:rPr>
          <w:rFonts w:ascii="Arial" w:hAnsi="Arial" w:cs="Arial"/>
          <w:sz w:val="22"/>
          <w:szCs w:val="22"/>
        </w:rPr>
        <w:t xml:space="preserve">an allen Standorten </w:t>
      </w:r>
      <w:r>
        <w:rPr>
          <w:rFonts w:ascii="Arial" w:hAnsi="Arial" w:cs="Arial"/>
          <w:sz w:val="22"/>
          <w:szCs w:val="22"/>
        </w:rPr>
        <w:t xml:space="preserve">mit den konkreten Stimmanteilen </w:t>
      </w:r>
      <w:r w:rsidR="003D0974">
        <w:rPr>
          <w:rFonts w:ascii="Arial" w:hAnsi="Arial" w:cs="Arial"/>
          <w:sz w:val="22"/>
          <w:szCs w:val="22"/>
        </w:rPr>
        <w:t>veröffentlicht.</w:t>
      </w:r>
    </w:p>
    <w:p w14:paraId="4763B101" w14:textId="77777777" w:rsidR="003D0974" w:rsidRDefault="003D0974" w:rsidP="003D0974">
      <w:pPr>
        <w:rPr>
          <w:rFonts w:ascii="Arial" w:hAnsi="Arial" w:cs="Arial"/>
          <w:sz w:val="22"/>
          <w:szCs w:val="22"/>
        </w:rPr>
      </w:pPr>
    </w:p>
    <w:p w14:paraId="03967444" w14:textId="3DF6FD64" w:rsidR="003D0974" w:rsidRDefault="003D0974" w:rsidP="003D09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Eine Bekanntgabe der Ergebnisse in den Gottesdiensten durch die Mitglieder der Wahlkommission wird nicht erfolgen.</w:t>
      </w:r>
    </w:p>
    <w:p w14:paraId="7DDC32D1" w14:textId="77777777" w:rsidR="003D0974" w:rsidRDefault="003D0974" w:rsidP="00086F79">
      <w:pPr>
        <w:rPr>
          <w:rFonts w:ascii="Arial" w:hAnsi="Arial" w:cs="Arial"/>
          <w:sz w:val="22"/>
          <w:szCs w:val="22"/>
        </w:rPr>
      </w:pPr>
    </w:p>
    <w:p w14:paraId="1561374E" w14:textId="77777777" w:rsidR="003D0974" w:rsidRDefault="003D0974" w:rsidP="00086F79">
      <w:pPr>
        <w:rPr>
          <w:rFonts w:ascii="Arial" w:hAnsi="Arial" w:cs="Arial"/>
          <w:sz w:val="22"/>
          <w:szCs w:val="22"/>
        </w:rPr>
      </w:pPr>
    </w:p>
    <w:p w14:paraId="2C0E3BD1" w14:textId="77777777" w:rsidR="005E2191" w:rsidRDefault="005E2191" w:rsidP="00086F79">
      <w:pPr>
        <w:rPr>
          <w:rFonts w:ascii="Arial" w:hAnsi="Arial" w:cs="Arial"/>
          <w:sz w:val="22"/>
          <w:szCs w:val="22"/>
        </w:rPr>
      </w:pPr>
    </w:p>
    <w:p w14:paraId="62944361" w14:textId="4B75A8A4" w:rsidR="00BF6C9A" w:rsidRPr="00BF6C9A" w:rsidRDefault="00BF6C9A" w:rsidP="00086F79">
      <w:pPr>
        <w:rPr>
          <w:rFonts w:ascii="Arial" w:hAnsi="Arial" w:cs="Arial"/>
          <w:b/>
          <w:bCs/>
          <w:sz w:val="22"/>
          <w:szCs w:val="22"/>
        </w:rPr>
      </w:pPr>
      <w:r w:rsidRPr="00BF6C9A">
        <w:rPr>
          <w:rFonts w:ascii="Arial" w:hAnsi="Arial" w:cs="Arial"/>
          <w:b/>
          <w:bCs/>
          <w:sz w:val="22"/>
          <w:szCs w:val="22"/>
        </w:rPr>
        <w:t>TOP 8 – Informationen über den weiteren Ablauf der Wahl</w:t>
      </w:r>
    </w:p>
    <w:p w14:paraId="7C7162D7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362DD55D" w14:textId="5A9CA023" w:rsidR="00BF6C9A" w:rsidRDefault="00BF6C9A" w:rsidP="00086F79">
      <w:pPr>
        <w:rPr>
          <w:rFonts w:ascii="Arial" w:hAnsi="Arial" w:cs="Arial"/>
          <w:sz w:val="22"/>
          <w:szCs w:val="22"/>
        </w:rPr>
      </w:pPr>
      <w:r w:rsidRPr="00BF6C9A">
        <w:rPr>
          <w:rFonts w:ascii="Arial" w:hAnsi="Arial" w:cs="Arial"/>
          <w:sz w:val="22"/>
          <w:szCs w:val="22"/>
        </w:rPr>
        <w:t>Wann informieren wir über den weiteren Ablauf in den Gemeinden?</w:t>
      </w:r>
    </w:p>
    <w:p w14:paraId="42AA9B84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493E7BA9" w14:textId="46DE7646" w:rsidR="00BF6C9A" w:rsidRDefault="00E317E0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Gemeinden werden durch </w:t>
      </w:r>
      <w:proofErr w:type="spellStart"/>
      <w:r>
        <w:rPr>
          <w:rFonts w:ascii="Arial" w:hAnsi="Arial" w:cs="Arial"/>
          <w:sz w:val="22"/>
          <w:szCs w:val="22"/>
        </w:rPr>
        <w:t>Vermeldungen</w:t>
      </w:r>
      <w:proofErr w:type="spellEnd"/>
      <w:r>
        <w:rPr>
          <w:rFonts w:ascii="Arial" w:hAnsi="Arial" w:cs="Arial"/>
          <w:sz w:val="22"/>
          <w:szCs w:val="22"/>
        </w:rPr>
        <w:t xml:space="preserve"> in den Gottesdiensten über die weiteren Schritte, insbesondere der Kandidatenaufstellung, informiert. Zudem wird auf die Frist zur Einschreibung </w:t>
      </w:r>
      <w:r w:rsidR="00620EA8">
        <w:rPr>
          <w:rFonts w:ascii="Arial" w:hAnsi="Arial" w:cs="Arial"/>
          <w:sz w:val="22"/>
          <w:szCs w:val="22"/>
        </w:rPr>
        <w:t>in dem Wählerverzeichnis</w:t>
      </w:r>
      <w:r>
        <w:rPr>
          <w:rFonts w:ascii="Arial" w:hAnsi="Arial" w:cs="Arial"/>
          <w:sz w:val="22"/>
          <w:szCs w:val="22"/>
        </w:rPr>
        <w:t xml:space="preserve"> (13.09.2026) hingewiesen. </w:t>
      </w:r>
    </w:p>
    <w:p w14:paraId="0AC7983D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6BAD1DB6" w14:textId="08234DDA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1E331FF2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61794CBB" w14:textId="77777777" w:rsidR="001C7495" w:rsidRDefault="001C749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80C4AE4" w14:textId="53222F31" w:rsidR="00BF6C9A" w:rsidRPr="00BF6C9A" w:rsidRDefault="00BF6C9A" w:rsidP="00BF6C9A">
      <w:pPr>
        <w:rPr>
          <w:rFonts w:ascii="Arial" w:hAnsi="Arial" w:cs="Arial"/>
          <w:b/>
          <w:bCs/>
          <w:sz w:val="22"/>
          <w:szCs w:val="22"/>
        </w:rPr>
      </w:pPr>
      <w:r w:rsidRPr="00BF6C9A">
        <w:rPr>
          <w:rFonts w:ascii="Arial" w:hAnsi="Arial" w:cs="Arial"/>
          <w:b/>
          <w:bCs/>
          <w:sz w:val="22"/>
          <w:szCs w:val="22"/>
        </w:rPr>
        <w:lastRenderedPageBreak/>
        <w:t xml:space="preserve">TOP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BF6C9A">
        <w:rPr>
          <w:rFonts w:ascii="Arial" w:hAnsi="Arial" w:cs="Arial"/>
          <w:b/>
          <w:bCs/>
          <w:sz w:val="22"/>
          <w:szCs w:val="22"/>
        </w:rPr>
        <w:t xml:space="preserve"> – </w:t>
      </w:r>
      <w:r>
        <w:rPr>
          <w:rFonts w:ascii="Arial" w:hAnsi="Arial" w:cs="Arial"/>
          <w:b/>
          <w:bCs/>
          <w:sz w:val="22"/>
          <w:szCs w:val="22"/>
        </w:rPr>
        <w:t>Verschiedenes</w:t>
      </w:r>
    </w:p>
    <w:p w14:paraId="6167A7D0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5F51EEE4" w14:textId="3C1A8B88" w:rsidR="00BF6C9A" w:rsidRPr="00BF6C9A" w:rsidRDefault="00BF6C9A" w:rsidP="00086F79">
      <w:pPr>
        <w:rPr>
          <w:rFonts w:ascii="Arial" w:hAnsi="Arial" w:cs="Arial"/>
          <w:sz w:val="22"/>
          <w:szCs w:val="22"/>
          <w:u w:val="single"/>
        </w:rPr>
      </w:pPr>
      <w:r w:rsidRPr="00BF6C9A">
        <w:rPr>
          <w:rFonts w:ascii="Arial" w:hAnsi="Arial" w:cs="Arial"/>
          <w:sz w:val="22"/>
          <w:szCs w:val="22"/>
          <w:u w:val="single"/>
        </w:rPr>
        <w:t>Inhalt für den kostenloser Infobrief</w:t>
      </w:r>
    </w:p>
    <w:p w14:paraId="39E328BF" w14:textId="33F1AEC4" w:rsidR="00BF6C9A" w:rsidRDefault="009A51B7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Muster für </w:t>
      </w:r>
      <w:r w:rsidRPr="009A51B7">
        <w:rPr>
          <w:rFonts w:ascii="Arial" w:hAnsi="Arial" w:cs="Arial"/>
          <w:sz w:val="22"/>
          <w:szCs w:val="22"/>
        </w:rPr>
        <w:t xml:space="preserve">die personalisierten Anschreiben (inkl. einem Beileger zur Briefwahl) </w:t>
      </w:r>
      <w:r>
        <w:rPr>
          <w:rFonts w:ascii="Arial" w:hAnsi="Arial" w:cs="Arial"/>
          <w:sz w:val="22"/>
          <w:szCs w:val="22"/>
        </w:rPr>
        <w:t>wurden unter TOP 2 vorgestellt.</w:t>
      </w:r>
    </w:p>
    <w:p w14:paraId="55C931D4" w14:textId="77777777" w:rsidR="001C7495" w:rsidRDefault="001C7495" w:rsidP="00086F79">
      <w:pPr>
        <w:rPr>
          <w:rFonts w:ascii="Arial" w:hAnsi="Arial" w:cs="Arial"/>
          <w:sz w:val="22"/>
          <w:szCs w:val="22"/>
        </w:rPr>
      </w:pPr>
    </w:p>
    <w:p w14:paraId="4657C790" w14:textId="7F76CA1A" w:rsidR="009A51B7" w:rsidRDefault="009A51B7" w:rsidP="00086F7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Die </w:t>
      </w:r>
      <w:r w:rsidRPr="009A51B7">
        <w:rPr>
          <w:rFonts w:ascii="Arial" w:hAnsi="Arial" w:cs="Arial"/>
          <w:sz w:val="22"/>
          <w:szCs w:val="22"/>
        </w:rPr>
        <w:t xml:space="preserve">Inhalte, die </w:t>
      </w:r>
      <w:r>
        <w:rPr>
          <w:rFonts w:ascii="Arial" w:hAnsi="Arial" w:cs="Arial"/>
          <w:sz w:val="22"/>
          <w:szCs w:val="22"/>
        </w:rPr>
        <w:t xml:space="preserve">unsere </w:t>
      </w:r>
      <w:r w:rsidRPr="009A51B7">
        <w:rPr>
          <w:rFonts w:ascii="Arial" w:hAnsi="Arial" w:cs="Arial"/>
          <w:sz w:val="22"/>
          <w:szCs w:val="22"/>
        </w:rPr>
        <w:t>Pfarrei betreffen</w:t>
      </w:r>
      <w:r>
        <w:rPr>
          <w:rFonts w:ascii="Arial" w:hAnsi="Arial" w:cs="Arial"/>
          <w:sz w:val="22"/>
          <w:szCs w:val="22"/>
        </w:rPr>
        <w:t>, müssen</w:t>
      </w:r>
      <w:r w:rsidRPr="009A51B7">
        <w:rPr>
          <w:rFonts w:ascii="Arial" w:hAnsi="Arial" w:cs="Arial"/>
          <w:sz w:val="22"/>
          <w:szCs w:val="22"/>
        </w:rPr>
        <w:t xml:space="preserve"> bis zum 31. August 2026 in das </w:t>
      </w:r>
      <w:proofErr w:type="spellStart"/>
      <w:r w:rsidRPr="009A51B7">
        <w:rPr>
          <w:rFonts w:ascii="Arial" w:hAnsi="Arial" w:cs="Arial"/>
          <w:sz w:val="22"/>
          <w:szCs w:val="22"/>
        </w:rPr>
        <w:t>WahlPlus</w:t>
      </w:r>
      <w:proofErr w:type="spellEnd"/>
      <w:r w:rsidRPr="009A51B7">
        <w:rPr>
          <w:rFonts w:ascii="Arial" w:hAnsi="Arial" w:cs="Arial"/>
          <w:sz w:val="22"/>
          <w:szCs w:val="22"/>
        </w:rPr>
        <w:t>-System</w:t>
      </w:r>
      <w:r>
        <w:rPr>
          <w:rFonts w:ascii="Arial" w:hAnsi="Arial" w:cs="Arial"/>
          <w:sz w:val="22"/>
          <w:szCs w:val="22"/>
        </w:rPr>
        <w:t xml:space="preserve"> eingegeben werden.</w:t>
      </w:r>
    </w:p>
    <w:p w14:paraId="114E3071" w14:textId="77777777" w:rsidR="001C7495" w:rsidRDefault="001C7495" w:rsidP="00086F79">
      <w:pPr>
        <w:rPr>
          <w:rFonts w:ascii="Arial" w:hAnsi="Arial" w:cs="Arial"/>
          <w:sz w:val="22"/>
          <w:szCs w:val="22"/>
        </w:rPr>
      </w:pPr>
    </w:p>
    <w:p w14:paraId="7EC47156" w14:textId="77777777" w:rsidR="009A51B7" w:rsidRDefault="009A51B7" w:rsidP="00086F79">
      <w:pPr>
        <w:rPr>
          <w:rFonts w:ascii="Arial" w:hAnsi="Arial" w:cs="Arial"/>
          <w:sz w:val="22"/>
          <w:szCs w:val="22"/>
        </w:rPr>
      </w:pPr>
    </w:p>
    <w:p w14:paraId="724AC5AF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7941D0D5" w14:textId="114D04F4" w:rsidR="00BF6C9A" w:rsidRPr="00BF6C9A" w:rsidRDefault="00BF6C9A" w:rsidP="00BF6C9A">
      <w:pPr>
        <w:rPr>
          <w:rFonts w:ascii="Arial" w:hAnsi="Arial" w:cs="Arial"/>
          <w:b/>
          <w:bCs/>
          <w:sz w:val="22"/>
          <w:szCs w:val="22"/>
        </w:rPr>
      </w:pPr>
      <w:r w:rsidRPr="00BF6C9A">
        <w:rPr>
          <w:rFonts w:ascii="Arial" w:hAnsi="Arial" w:cs="Arial"/>
          <w:b/>
          <w:bCs/>
          <w:sz w:val="22"/>
          <w:szCs w:val="22"/>
        </w:rPr>
        <w:t xml:space="preserve">TOP </w:t>
      </w:r>
      <w:r>
        <w:rPr>
          <w:rFonts w:ascii="Arial" w:hAnsi="Arial" w:cs="Arial"/>
          <w:b/>
          <w:bCs/>
          <w:sz w:val="22"/>
          <w:szCs w:val="22"/>
        </w:rPr>
        <w:t>10</w:t>
      </w:r>
      <w:r w:rsidRPr="00BF6C9A">
        <w:rPr>
          <w:rFonts w:ascii="Arial" w:hAnsi="Arial" w:cs="Arial"/>
          <w:b/>
          <w:bCs/>
          <w:sz w:val="22"/>
          <w:szCs w:val="22"/>
        </w:rPr>
        <w:t xml:space="preserve"> – </w:t>
      </w:r>
      <w:r>
        <w:rPr>
          <w:rFonts w:ascii="Arial" w:hAnsi="Arial" w:cs="Arial"/>
          <w:b/>
          <w:bCs/>
          <w:sz w:val="22"/>
          <w:szCs w:val="22"/>
        </w:rPr>
        <w:t>Nächstes Treffen</w:t>
      </w:r>
    </w:p>
    <w:p w14:paraId="3E5459A0" w14:textId="77777777" w:rsidR="00BF6C9A" w:rsidRDefault="00BF6C9A" w:rsidP="00086F79">
      <w:pPr>
        <w:rPr>
          <w:rFonts w:ascii="Arial" w:hAnsi="Arial" w:cs="Arial"/>
          <w:sz w:val="22"/>
          <w:szCs w:val="22"/>
        </w:rPr>
      </w:pPr>
    </w:p>
    <w:p w14:paraId="0EE5B318" w14:textId="7658318B" w:rsidR="00FC23EE" w:rsidRDefault="00FC23EE" w:rsidP="00086F79">
      <w:pPr>
        <w:rPr>
          <w:rFonts w:ascii="Arial" w:hAnsi="Arial" w:cs="Arial"/>
          <w:sz w:val="22"/>
          <w:szCs w:val="22"/>
        </w:rPr>
      </w:pPr>
      <w:r w:rsidRPr="00331FCC">
        <w:rPr>
          <w:rFonts w:ascii="Arial" w:hAnsi="Arial" w:cs="Arial"/>
          <w:sz w:val="22"/>
          <w:szCs w:val="22"/>
        </w:rPr>
        <w:t>Nächster Termin: D</w:t>
      </w:r>
      <w:r w:rsidR="000245BA">
        <w:rPr>
          <w:rFonts w:ascii="Arial" w:hAnsi="Arial" w:cs="Arial"/>
          <w:sz w:val="22"/>
          <w:szCs w:val="22"/>
        </w:rPr>
        <w:t>o</w:t>
      </w:r>
      <w:r w:rsidR="00E317E0">
        <w:rPr>
          <w:rFonts w:ascii="Arial" w:hAnsi="Arial" w:cs="Arial"/>
          <w:sz w:val="22"/>
          <w:szCs w:val="22"/>
        </w:rPr>
        <w:t>nnerstag</w:t>
      </w:r>
      <w:r w:rsidRPr="00331FCC">
        <w:rPr>
          <w:rFonts w:ascii="Arial" w:hAnsi="Arial" w:cs="Arial"/>
          <w:sz w:val="22"/>
          <w:szCs w:val="22"/>
        </w:rPr>
        <w:t xml:space="preserve">, </w:t>
      </w:r>
      <w:r w:rsidR="000245BA">
        <w:rPr>
          <w:rFonts w:ascii="Arial" w:hAnsi="Arial" w:cs="Arial"/>
          <w:sz w:val="22"/>
          <w:szCs w:val="22"/>
        </w:rPr>
        <w:t>27</w:t>
      </w:r>
      <w:r w:rsidRPr="00331FCC">
        <w:rPr>
          <w:rFonts w:ascii="Arial" w:hAnsi="Arial" w:cs="Arial"/>
          <w:sz w:val="22"/>
          <w:szCs w:val="22"/>
        </w:rPr>
        <w:t>.</w:t>
      </w:r>
      <w:r w:rsidR="000245BA">
        <w:rPr>
          <w:rFonts w:ascii="Arial" w:hAnsi="Arial" w:cs="Arial"/>
          <w:sz w:val="22"/>
          <w:szCs w:val="22"/>
        </w:rPr>
        <w:t>08</w:t>
      </w:r>
      <w:r w:rsidRPr="00331FCC">
        <w:rPr>
          <w:rFonts w:ascii="Arial" w:hAnsi="Arial" w:cs="Arial"/>
          <w:sz w:val="22"/>
          <w:szCs w:val="22"/>
        </w:rPr>
        <w:t>.2026 um 19</w:t>
      </w:r>
      <w:r w:rsidR="00E317E0">
        <w:rPr>
          <w:rFonts w:ascii="Arial" w:hAnsi="Arial" w:cs="Arial"/>
          <w:sz w:val="22"/>
          <w:szCs w:val="22"/>
        </w:rPr>
        <w:t>:00</w:t>
      </w:r>
      <w:r w:rsidRPr="00331FCC">
        <w:rPr>
          <w:rFonts w:ascii="Arial" w:hAnsi="Arial" w:cs="Arial"/>
          <w:sz w:val="22"/>
          <w:szCs w:val="22"/>
        </w:rPr>
        <w:t xml:space="preserve"> Uhr in </w:t>
      </w:r>
      <w:r w:rsidR="000245BA">
        <w:rPr>
          <w:rFonts w:ascii="Arial" w:hAnsi="Arial" w:cs="Arial"/>
          <w:sz w:val="22"/>
          <w:szCs w:val="22"/>
        </w:rPr>
        <w:t>Christus König</w:t>
      </w:r>
      <w:r w:rsidR="00E317E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317E0">
        <w:rPr>
          <w:rFonts w:ascii="Arial" w:hAnsi="Arial" w:cs="Arial"/>
          <w:sz w:val="22"/>
          <w:szCs w:val="22"/>
        </w:rPr>
        <w:t>Nipkowstraße</w:t>
      </w:r>
      <w:proofErr w:type="spellEnd"/>
      <w:r w:rsidR="00E317E0">
        <w:rPr>
          <w:rFonts w:ascii="Arial" w:hAnsi="Arial" w:cs="Arial"/>
          <w:sz w:val="22"/>
          <w:szCs w:val="22"/>
        </w:rPr>
        <w:t xml:space="preserve"> 15-19, 12489 Berlin. </w:t>
      </w:r>
    </w:p>
    <w:p w14:paraId="289C45DA" w14:textId="77777777" w:rsidR="009A51B7" w:rsidRDefault="009A51B7" w:rsidP="00086F79">
      <w:pPr>
        <w:rPr>
          <w:rFonts w:ascii="Arial" w:hAnsi="Arial" w:cs="Arial"/>
          <w:sz w:val="22"/>
          <w:szCs w:val="22"/>
        </w:rPr>
      </w:pPr>
    </w:p>
    <w:p w14:paraId="02F1D219" w14:textId="77777777" w:rsidR="009A51B7" w:rsidRDefault="009A51B7" w:rsidP="00086F79">
      <w:pPr>
        <w:rPr>
          <w:rFonts w:ascii="Arial" w:hAnsi="Arial" w:cs="Arial"/>
          <w:sz w:val="22"/>
          <w:szCs w:val="22"/>
        </w:rPr>
      </w:pPr>
    </w:p>
    <w:p w14:paraId="760A6AB1" w14:textId="77777777" w:rsidR="009A51B7" w:rsidRDefault="009A51B7" w:rsidP="00086F79">
      <w:pPr>
        <w:rPr>
          <w:rFonts w:ascii="Arial" w:hAnsi="Arial" w:cs="Arial"/>
          <w:sz w:val="22"/>
          <w:szCs w:val="22"/>
        </w:rPr>
      </w:pPr>
    </w:p>
    <w:sectPr w:rsidR="009A51B7" w:rsidSect="00033229">
      <w:footerReference w:type="default" r:id="rId11"/>
      <w:headerReference w:type="first" r:id="rId12"/>
      <w:footerReference w:type="first" r:id="rId13"/>
      <w:pgSz w:w="11900" w:h="16840" w:code="9"/>
      <w:pgMar w:top="1418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93953" w14:textId="77777777" w:rsidR="00F24878" w:rsidRDefault="00F24878" w:rsidP="0062508D">
      <w:r>
        <w:separator/>
      </w:r>
    </w:p>
  </w:endnote>
  <w:endnote w:type="continuationSeparator" w:id="0">
    <w:p w14:paraId="35009291" w14:textId="77777777" w:rsidR="00F24878" w:rsidRDefault="00F24878" w:rsidP="0062508D">
      <w:r>
        <w:continuationSeparator/>
      </w:r>
    </w:p>
  </w:endnote>
  <w:endnote w:type="continuationNotice" w:id="1">
    <w:p w14:paraId="0FB9E191" w14:textId="77777777" w:rsidR="00F24878" w:rsidRDefault="00F248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D48E" w14:textId="77777777" w:rsidR="00875B6F" w:rsidRPr="00C51584" w:rsidRDefault="00875B6F" w:rsidP="00C51584">
    <w:pPr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CBA8E5F" wp14:editId="1BF4D005">
              <wp:simplePos x="0" y="0"/>
              <wp:positionH relativeFrom="rightMargin">
                <wp:posOffset>-1044529</wp:posOffset>
              </wp:positionH>
              <wp:positionV relativeFrom="bottomMargin">
                <wp:posOffset>-419877</wp:posOffset>
              </wp:positionV>
              <wp:extent cx="1114322" cy="763203"/>
              <wp:effectExtent l="0" t="0" r="0" b="0"/>
              <wp:wrapNone/>
              <wp:docPr id="8" name="Textfeld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1114322" cy="763203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54F33" w14:textId="77777777" w:rsidR="00875B6F" w:rsidRDefault="00875B6F" w:rsidP="00875B6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BA8E5F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6" type="#_x0000_t202" style="position:absolute;margin-left:-82.25pt;margin-top:-33.05pt;width:87.75pt;height:60.1pt;z-index:-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" stroked="f">
              <v:fill r:id="rId2" o:title="" recolor="t" rotate="t" type="frame"/>
              <o:lock v:ext="edit" aspectratio="t"/>
              <v:textbox>
                <w:txbxContent>
                  <w:p w14:paraId="66754F33" w14:textId="77777777" w:rsidR="00875B6F" w:rsidRDefault="00875B6F" w:rsidP="00875B6F"/>
                </w:txbxContent>
              </v:textbox>
              <w10:wrap anchorx="margin" anchory="margin"/>
            </v:shape>
          </w:pict>
        </mc:Fallback>
      </mc:AlternateContent>
    </w:r>
    <w:r w:rsidR="00C51584" w:rsidRPr="00C51584">
      <w:rPr>
        <w:rFonts w:ascii="Calibri" w:hAnsi="Calibri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236A" w14:textId="77777777" w:rsidR="00B97C3E" w:rsidRDefault="00B97C3E" w:rsidP="00033229">
    <w:pPr>
      <w:rPr>
        <w:rFonts w:ascii="Calibri" w:hAnsi="Calibri"/>
        <w:sz w:val="16"/>
        <w:szCs w:val="16"/>
      </w:rPr>
    </w:pPr>
  </w:p>
  <w:p w14:paraId="053D568A" w14:textId="77777777" w:rsidR="00033229" w:rsidRPr="00033229" w:rsidRDefault="00033229" w:rsidP="00033229">
    <w:pPr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EF473C4" wp14:editId="6309FE04">
              <wp:simplePos x="0" y="0"/>
              <wp:positionH relativeFrom="rightMargin">
                <wp:posOffset>-2103755</wp:posOffset>
              </wp:positionH>
              <wp:positionV relativeFrom="bottomMargin">
                <wp:posOffset>-1142365</wp:posOffset>
              </wp:positionV>
              <wp:extent cx="2170802" cy="1486800"/>
              <wp:effectExtent l="0" t="0" r="127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0802" cy="1486800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A287E1" w14:textId="77777777" w:rsidR="00033229" w:rsidRDefault="00033229" w:rsidP="0003322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F473C4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8" type="#_x0000_t202" style="position:absolute;margin-left:-165.65pt;margin-top:-89.95pt;width:170.95pt;height:117.05pt;z-index:-25165823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" stroked="f">
              <v:fill r:id="rId2" o:title="" recolor="t" rotate="t" type="frame"/>
              <v:textbox>
                <w:txbxContent>
                  <w:p w14:paraId="02A287E1" w14:textId="77777777" w:rsidR="00033229" w:rsidRDefault="00033229" w:rsidP="00033229"/>
                </w:txbxContent>
              </v:textbox>
              <w10:wrap anchorx="margin" anchory="margin"/>
            </v:shape>
          </w:pict>
        </mc:Fallback>
      </mc:AlternateContent>
    </w:r>
    <w:r w:rsidRPr="00C51584">
      <w:rPr>
        <w:rFonts w:ascii="Calibri" w:hAnsi="Calibri"/>
        <w:sz w:val="16"/>
        <w:szCs w:val="16"/>
      </w:rPr>
      <w:t xml:space="preserve"> </w:t>
    </w:r>
    <w:r w:rsidRPr="00B02431">
      <w:rPr>
        <w:rFonts w:ascii="Calibri" w:hAnsi="Calibri"/>
        <w:sz w:val="16"/>
        <w:szCs w:val="16"/>
      </w:rPr>
      <w:t xml:space="preserve">Bankverbindung IBAN DE41 3706 0193 6000 4280 17 </w:t>
    </w:r>
    <w:r>
      <w:rPr>
        <w:rFonts w:ascii="Calibri" w:hAnsi="Calibri"/>
        <w:sz w:val="16"/>
        <w:szCs w:val="16"/>
      </w:rPr>
      <w:t>I BIC GENODED1PAX (Pax-Bank eG)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E6DAE" w14:textId="77777777" w:rsidR="00F24878" w:rsidRDefault="00F24878" w:rsidP="0062508D">
      <w:r>
        <w:separator/>
      </w:r>
    </w:p>
  </w:footnote>
  <w:footnote w:type="continuationSeparator" w:id="0">
    <w:p w14:paraId="4266FE76" w14:textId="77777777" w:rsidR="00F24878" w:rsidRDefault="00F24878" w:rsidP="0062508D">
      <w:r>
        <w:continuationSeparator/>
      </w:r>
    </w:p>
  </w:footnote>
  <w:footnote w:type="continuationNotice" w:id="1">
    <w:p w14:paraId="2D625573" w14:textId="77777777" w:rsidR="00F24878" w:rsidRDefault="00F248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EBB56" w14:textId="77777777" w:rsidR="00033229" w:rsidRDefault="000332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9DD0CE3" wp14:editId="5044155D">
              <wp:simplePos x="0" y="0"/>
              <wp:positionH relativeFrom="column">
                <wp:posOffset>-614856</wp:posOffset>
              </wp:positionH>
              <wp:positionV relativeFrom="page">
                <wp:posOffset>180340</wp:posOffset>
              </wp:positionV>
              <wp:extent cx="7088400" cy="1144800"/>
              <wp:effectExtent l="0" t="0" r="0" b="0"/>
              <wp:wrapTopAndBottom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88400" cy="1144800"/>
                      </a:xfrm>
                      <a:prstGeom prst="rect">
                        <a:avLst/>
                      </a:prstGeom>
                      <a:blipFill rotWithShape="1"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7BDC873D" w14:textId="77777777" w:rsidR="00033229" w:rsidRDefault="00033229" w:rsidP="0003322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D0CE3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7" type="#_x0000_t202" style="position:absolute;margin-left:-48.4pt;margin-top:14.2pt;width:558.15pt;height:90.1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" stroked="f">
              <v:fill r:id="rId2" o:title="" recolor="t" rotate="t" type="frame"/>
              <v:textbox>
                <w:txbxContent>
                  <w:p w14:paraId="7BDC873D" w14:textId="77777777" w:rsidR="00033229" w:rsidRDefault="00033229" w:rsidP="00033229"/>
                </w:txbxContent>
              </v:textbox>
              <w10:wrap type="topAndBottom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2D80"/>
    <w:multiLevelType w:val="multilevel"/>
    <w:tmpl w:val="9C96A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97F31"/>
    <w:multiLevelType w:val="hybridMultilevel"/>
    <w:tmpl w:val="C3DEA3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766AA"/>
    <w:multiLevelType w:val="hybridMultilevel"/>
    <w:tmpl w:val="3DDA21E2"/>
    <w:lvl w:ilvl="0" w:tplc="85766EEE">
      <w:start w:val="8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1374DA"/>
    <w:multiLevelType w:val="hybridMultilevel"/>
    <w:tmpl w:val="DF9ADA72"/>
    <w:lvl w:ilvl="0" w:tplc="C24680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DF7210"/>
    <w:multiLevelType w:val="multilevel"/>
    <w:tmpl w:val="3CF28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BA2142"/>
    <w:multiLevelType w:val="hybridMultilevel"/>
    <w:tmpl w:val="624A1AB0"/>
    <w:lvl w:ilvl="0" w:tplc="9C50511E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0" w:hanging="360"/>
      </w:pPr>
    </w:lvl>
    <w:lvl w:ilvl="2" w:tplc="0407001B" w:tentative="1">
      <w:start w:val="1"/>
      <w:numFmt w:val="lowerRoman"/>
      <w:lvlText w:val="%3."/>
      <w:lvlJc w:val="right"/>
      <w:pPr>
        <w:ind w:left="2510" w:hanging="180"/>
      </w:pPr>
    </w:lvl>
    <w:lvl w:ilvl="3" w:tplc="0407000F" w:tentative="1">
      <w:start w:val="1"/>
      <w:numFmt w:val="decimal"/>
      <w:lvlText w:val="%4."/>
      <w:lvlJc w:val="left"/>
      <w:pPr>
        <w:ind w:left="3230" w:hanging="360"/>
      </w:pPr>
    </w:lvl>
    <w:lvl w:ilvl="4" w:tplc="04070019" w:tentative="1">
      <w:start w:val="1"/>
      <w:numFmt w:val="lowerLetter"/>
      <w:lvlText w:val="%5."/>
      <w:lvlJc w:val="left"/>
      <w:pPr>
        <w:ind w:left="3950" w:hanging="360"/>
      </w:pPr>
    </w:lvl>
    <w:lvl w:ilvl="5" w:tplc="0407001B" w:tentative="1">
      <w:start w:val="1"/>
      <w:numFmt w:val="lowerRoman"/>
      <w:lvlText w:val="%6."/>
      <w:lvlJc w:val="right"/>
      <w:pPr>
        <w:ind w:left="4670" w:hanging="180"/>
      </w:pPr>
    </w:lvl>
    <w:lvl w:ilvl="6" w:tplc="0407000F" w:tentative="1">
      <w:start w:val="1"/>
      <w:numFmt w:val="decimal"/>
      <w:lvlText w:val="%7."/>
      <w:lvlJc w:val="left"/>
      <w:pPr>
        <w:ind w:left="5390" w:hanging="360"/>
      </w:pPr>
    </w:lvl>
    <w:lvl w:ilvl="7" w:tplc="04070019" w:tentative="1">
      <w:start w:val="1"/>
      <w:numFmt w:val="lowerLetter"/>
      <w:lvlText w:val="%8."/>
      <w:lvlJc w:val="left"/>
      <w:pPr>
        <w:ind w:left="6110" w:hanging="360"/>
      </w:pPr>
    </w:lvl>
    <w:lvl w:ilvl="8" w:tplc="040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9791724"/>
    <w:multiLevelType w:val="hybridMultilevel"/>
    <w:tmpl w:val="CFF6C996"/>
    <w:lvl w:ilvl="0" w:tplc="F8F67BB8"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ED5867"/>
    <w:multiLevelType w:val="hybridMultilevel"/>
    <w:tmpl w:val="9C223EC4"/>
    <w:lvl w:ilvl="0" w:tplc="6FB281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A85191"/>
    <w:multiLevelType w:val="hybridMultilevel"/>
    <w:tmpl w:val="117AC5CA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287A40"/>
    <w:multiLevelType w:val="hybridMultilevel"/>
    <w:tmpl w:val="F9E697B8"/>
    <w:lvl w:ilvl="0" w:tplc="0407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C3126"/>
    <w:multiLevelType w:val="hybridMultilevel"/>
    <w:tmpl w:val="DC4023C0"/>
    <w:lvl w:ilvl="0" w:tplc="B8CE2D5E">
      <w:numFmt w:val="bullet"/>
      <w:lvlText w:val="•"/>
      <w:lvlJc w:val="left"/>
      <w:pPr>
        <w:ind w:left="1065" w:hanging="705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5A2D95"/>
    <w:multiLevelType w:val="hybridMultilevel"/>
    <w:tmpl w:val="E342F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5900EA"/>
    <w:multiLevelType w:val="hybridMultilevel"/>
    <w:tmpl w:val="B344EC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D220FC"/>
    <w:multiLevelType w:val="multilevel"/>
    <w:tmpl w:val="3DCE5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47CDE"/>
    <w:multiLevelType w:val="hybridMultilevel"/>
    <w:tmpl w:val="4AA87890"/>
    <w:lvl w:ilvl="0" w:tplc="F0C2E838">
      <w:start w:val="8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A671D3"/>
    <w:multiLevelType w:val="multilevel"/>
    <w:tmpl w:val="F61ACA4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28B2106"/>
    <w:multiLevelType w:val="hybridMultilevel"/>
    <w:tmpl w:val="20AEFE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B504CC"/>
    <w:multiLevelType w:val="multilevel"/>
    <w:tmpl w:val="51B0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F76726"/>
    <w:multiLevelType w:val="hybridMultilevel"/>
    <w:tmpl w:val="0CFA3650"/>
    <w:lvl w:ilvl="0" w:tplc="E9F642C6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6C4BA8"/>
    <w:multiLevelType w:val="hybridMultilevel"/>
    <w:tmpl w:val="6846DFE8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7"/>
  </w:num>
  <w:num w:numId="4">
    <w:abstractNumId w:val="0"/>
  </w:num>
  <w:num w:numId="5">
    <w:abstractNumId w:val="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6"/>
  </w:num>
  <w:num w:numId="9">
    <w:abstractNumId w:val="8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9"/>
  </w:num>
  <w:num w:numId="13">
    <w:abstractNumId w:val="2"/>
  </w:num>
  <w:num w:numId="14">
    <w:abstractNumId w:val="14"/>
  </w:num>
  <w:num w:numId="15">
    <w:abstractNumId w:val="17"/>
  </w:num>
  <w:num w:numId="16">
    <w:abstractNumId w:val="17"/>
    <w:lvlOverride w:ilvl="0"/>
  </w:num>
  <w:num w:numId="17">
    <w:abstractNumId w:val="17"/>
    <w:lvlOverride w:ilvl="0"/>
  </w:num>
  <w:num w:numId="18">
    <w:abstractNumId w:val="17"/>
    <w:lvlOverride w:ilvl="0"/>
  </w:num>
  <w:num w:numId="19">
    <w:abstractNumId w:val="4"/>
  </w:num>
  <w:num w:numId="20">
    <w:abstractNumId w:val="13"/>
  </w:num>
  <w:num w:numId="21">
    <w:abstractNumId w:val="5"/>
  </w:num>
  <w:num w:numId="22">
    <w:abstractNumId w:val="16"/>
  </w:num>
  <w:num w:numId="23">
    <w:abstractNumId w:val="11"/>
  </w:num>
  <w:num w:numId="24">
    <w:abstractNumId w:val="1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47"/>
    <w:rsid w:val="00003F50"/>
    <w:rsid w:val="0000543F"/>
    <w:rsid w:val="00006C4D"/>
    <w:rsid w:val="00006DA6"/>
    <w:rsid w:val="00007961"/>
    <w:rsid w:val="00013638"/>
    <w:rsid w:val="00013CE3"/>
    <w:rsid w:val="00016278"/>
    <w:rsid w:val="00017DBA"/>
    <w:rsid w:val="00021EEC"/>
    <w:rsid w:val="00022F17"/>
    <w:rsid w:val="000245BA"/>
    <w:rsid w:val="000248EB"/>
    <w:rsid w:val="000262AF"/>
    <w:rsid w:val="000274A2"/>
    <w:rsid w:val="00033229"/>
    <w:rsid w:val="00035465"/>
    <w:rsid w:val="00036282"/>
    <w:rsid w:val="0003676F"/>
    <w:rsid w:val="000373FB"/>
    <w:rsid w:val="00044458"/>
    <w:rsid w:val="000508B1"/>
    <w:rsid w:val="00051823"/>
    <w:rsid w:val="000532AD"/>
    <w:rsid w:val="00060180"/>
    <w:rsid w:val="00062241"/>
    <w:rsid w:val="00065A78"/>
    <w:rsid w:val="000677EF"/>
    <w:rsid w:val="00070BD2"/>
    <w:rsid w:val="00072724"/>
    <w:rsid w:val="000753AD"/>
    <w:rsid w:val="00077363"/>
    <w:rsid w:val="0007797D"/>
    <w:rsid w:val="00080614"/>
    <w:rsid w:val="0008294C"/>
    <w:rsid w:val="00085F41"/>
    <w:rsid w:val="00086BD4"/>
    <w:rsid w:val="00086F79"/>
    <w:rsid w:val="0008739D"/>
    <w:rsid w:val="0008770A"/>
    <w:rsid w:val="00090D90"/>
    <w:rsid w:val="00097B46"/>
    <w:rsid w:val="000A076D"/>
    <w:rsid w:val="000A3D00"/>
    <w:rsid w:val="000A4F6E"/>
    <w:rsid w:val="000A5A76"/>
    <w:rsid w:val="000B08CB"/>
    <w:rsid w:val="000B0E5F"/>
    <w:rsid w:val="000B33BC"/>
    <w:rsid w:val="000B490A"/>
    <w:rsid w:val="000C21ED"/>
    <w:rsid w:val="000C21EF"/>
    <w:rsid w:val="000C24D6"/>
    <w:rsid w:val="000C48EE"/>
    <w:rsid w:val="000C546D"/>
    <w:rsid w:val="000D1807"/>
    <w:rsid w:val="000D47A9"/>
    <w:rsid w:val="000E5F08"/>
    <w:rsid w:val="000E7FE6"/>
    <w:rsid w:val="000F7570"/>
    <w:rsid w:val="001018B7"/>
    <w:rsid w:val="0010231E"/>
    <w:rsid w:val="001026F5"/>
    <w:rsid w:val="00107346"/>
    <w:rsid w:val="00110340"/>
    <w:rsid w:val="00111CE5"/>
    <w:rsid w:val="00111E54"/>
    <w:rsid w:val="001125F0"/>
    <w:rsid w:val="001125FB"/>
    <w:rsid w:val="00112C42"/>
    <w:rsid w:val="00113B65"/>
    <w:rsid w:val="0011600A"/>
    <w:rsid w:val="001205D1"/>
    <w:rsid w:val="00123057"/>
    <w:rsid w:val="001233AF"/>
    <w:rsid w:val="00125C57"/>
    <w:rsid w:val="00126EE4"/>
    <w:rsid w:val="00127338"/>
    <w:rsid w:val="00127D7E"/>
    <w:rsid w:val="001303A1"/>
    <w:rsid w:val="00132B2C"/>
    <w:rsid w:val="00134B29"/>
    <w:rsid w:val="00140EA4"/>
    <w:rsid w:val="00146D67"/>
    <w:rsid w:val="00153226"/>
    <w:rsid w:val="00155239"/>
    <w:rsid w:val="00157C61"/>
    <w:rsid w:val="00160F14"/>
    <w:rsid w:val="001628D5"/>
    <w:rsid w:val="001734C7"/>
    <w:rsid w:val="0017484E"/>
    <w:rsid w:val="00177321"/>
    <w:rsid w:val="001775CC"/>
    <w:rsid w:val="00183B47"/>
    <w:rsid w:val="00197D7E"/>
    <w:rsid w:val="001A0BA3"/>
    <w:rsid w:val="001A4144"/>
    <w:rsid w:val="001A4A60"/>
    <w:rsid w:val="001C55D6"/>
    <w:rsid w:val="001C70B2"/>
    <w:rsid w:val="001C72AA"/>
    <w:rsid w:val="001C7495"/>
    <w:rsid w:val="001D441F"/>
    <w:rsid w:val="001D641E"/>
    <w:rsid w:val="001D6A99"/>
    <w:rsid w:val="001E2842"/>
    <w:rsid w:val="001E2FD7"/>
    <w:rsid w:val="00200067"/>
    <w:rsid w:val="00210872"/>
    <w:rsid w:val="002226FB"/>
    <w:rsid w:val="002253BE"/>
    <w:rsid w:val="002333E1"/>
    <w:rsid w:val="0023382A"/>
    <w:rsid w:val="00236AD7"/>
    <w:rsid w:val="00236B12"/>
    <w:rsid w:val="00240181"/>
    <w:rsid w:val="00246BED"/>
    <w:rsid w:val="002523A0"/>
    <w:rsid w:val="00253B89"/>
    <w:rsid w:val="002641F6"/>
    <w:rsid w:val="00265E4E"/>
    <w:rsid w:val="002662B0"/>
    <w:rsid w:val="0027283B"/>
    <w:rsid w:val="00272871"/>
    <w:rsid w:val="0027618F"/>
    <w:rsid w:val="00276551"/>
    <w:rsid w:val="00277822"/>
    <w:rsid w:val="00277CFD"/>
    <w:rsid w:val="00296484"/>
    <w:rsid w:val="00296924"/>
    <w:rsid w:val="002A0E43"/>
    <w:rsid w:val="002A3817"/>
    <w:rsid w:val="002A4926"/>
    <w:rsid w:val="002A59FF"/>
    <w:rsid w:val="002B0CF0"/>
    <w:rsid w:val="002B299B"/>
    <w:rsid w:val="002B4B64"/>
    <w:rsid w:val="002C0A62"/>
    <w:rsid w:val="002C1524"/>
    <w:rsid w:val="002C2C4F"/>
    <w:rsid w:val="002D1656"/>
    <w:rsid w:val="002D5B2B"/>
    <w:rsid w:val="002E02FC"/>
    <w:rsid w:val="002E0620"/>
    <w:rsid w:val="002F017E"/>
    <w:rsid w:val="002F17BF"/>
    <w:rsid w:val="002F2798"/>
    <w:rsid w:val="002F2D62"/>
    <w:rsid w:val="002F4990"/>
    <w:rsid w:val="00305BFB"/>
    <w:rsid w:val="00305F4D"/>
    <w:rsid w:val="00311BD9"/>
    <w:rsid w:val="00314192"/>
    <w:rsid w:val="00320CC5"/>
    <w:rsid w:val="003223C7"/>
    <w:rsid w:val="00327314"/>
    <w:rsid w:val="003319D9"/>
    <w:rsid w:val="00331FCC"/>
    <w:rsid w:val="00337824"/>
    <w:rsid w:val="00337C30"/>
    <w:rsid w:val="00342335"/>
    <w:rsid w:val="003467DE"/>
    <w:rsid w:val="00347629"/>
    <w:rsid w:val="00350767"/>
    <w:rsid w:val="00352B3D"/>
    <w:rsid w:val="00355634"/>
    <w:rsid w:val="00356CBC"/>
    <w:rsid w:val="00356FEF"/>
    <w:rsid w:val="00357A6D"/>
    <w:rsid w:val="00365562"/>
    <w:rsid w:val="00371767"/>
    <w:rsid w:val="00371C94"/>
    <w:rsid w:val="003735D2"/>
    <w:rsid w:val="0038187C"/>
    <w:rsid w:val="00382EE1"/>
    <w:rsid w:val="0039280C"/>
    <w:rsid w:val="00393D05"/>
    <w:rsid w:val="003A341E"/>
    <w:rsid w:val="003A393A"/>
    <w:rsid w:val="003A54F0"/>
    <w:rsid w:val="003A70E8"/>
    <w:rsid w:val="003B09C1"/>
    <w:rsid w:val="003B3440"/>
    <w:rsid w:val="003B4A8F"/>
    <w:rsid w:val="003B7975"/>
    <w:rsid w:val="003C1940"/>
    <w:rsid w:val="003C2A38"/>
    <w:rsid w:val="003C37BB"/>
    <w:rsid w:val="003D0974"/>
    <w:rsid w:val="003D2CA0"/>
    <w:rsid w:val="003E1071"/>
    <w:rsid w:val="003E110F"/>
    <w:rsid w:val="003E524A"/>
    <w:rsid w:val="003F370B"/>
    <w:rsid w:val="003F3A1C"/>
    <w:rsid w:val="00402A82"/>
    <w:rsid w:val="00417D65"/>
    <w:rsid w:val="00420512"/>
    <w:rsid w:val="004206B9"/>
    <w:rsid w:val="004243C5"/>
    <w:rsid w:val="00424DB8"/>
    <w:rsid w:val="0042543A"/>
    <w:rsid w:val="0043016E"/>
    <w:rsid w:val="00431EEA"/>
    <w:rsid w:val="00433E8D"/>
    <w:rsid w:val="00435148"/>
    <w:rsid w:val="004445C0"/>
    <w:rsid w:val="00455064"/>
    <w:rsid w:val="00460691"/>
    <w:rsid w:val="00460C7D"/>
    <w:rsid w:val="00463CE9"/>
    <w:rsid w:val="004656FF"/>
    <w:rsid w:val="0046745C"/>
    <w:rsid w:val="00483EF1"/>
    <w:rsid w:val="00484285"/>
    <w:rsid w:val="00493E0A"/>
    <w:rsid w:val="00493E2B"/>
    <w:rsid w:val="00494C59"/>
    <w:rsid w:val="004A1020"/>
    <w:rsid w:val="004A1AEC"/>
    <w:rsid w:val="004A1CFE"/>
    <w:rsid w:val="004A220A"/>
    <w:rsid w:val="004A317A"/>
    <w:rsid w:val="004A4874"/>
    <w:rsid w:val="004B0E74"/>
    <w:rsid w:val="004B12D4"/>
    <w:rsid w:val="004B43BC"/>
    <w:rsid w:val="004B665B"/>
    <w:rsid w:val="004C4D64"/>
    <w:rsid w:val="004D6F8E"/>
    <w:rsid w:val="004E032F"/>
    <w:rsid w:val="004F7123"/>
    <w:rsid w:val="004F733B"/>
    <w:rsid w:val="004F764A"/>
    <w:rsid w:val="004F77A2"/>
    <w:rsid w:val="00501BB2"/>
    <w:rsid w:val="00501FAB"/>
    <w:rsid w:val="00505048"/>
    <w:rsid w:val="00506567"/>
    <w:rsid w:val="00512754"/>
    <w:rsid w:val="00516313"/>
    <w:rsid w:val="005166F7"/>
    <w:rsid w:val="00523281"/>
    <w:rsid w:val="00523BC0"/>
    <w:rsid w:val="00523FCD"/>
    <w:rsid w:val="005265E8"/>
    <w:rsid w:val="00527A04"/>
    <w:rsid w:val="00530DD0"/>
    <w:rsid w:val="00534426"/>
    <w:rsid w:val="00546090"/>
    <w:rsid w:val="005533E9"/>
    <w:rsid w:val="00556BAD"/>
    <w:rsid w:val="00560585"/>
    <w:rsid w:val="00560B00"/>
    <w:rsid w:val="005647ED"/>
    <w:rsid w:val="00564CEC"/>
    <w:rsid w:val="00565F0A"/>
    <w:rsid w:val="00566E2D"/>
    <w:rsid w:val="00570BBE"/>
    <w:rsid w:val="005738EE"/>
    <w:rsid w:val="005740E8"/>
    <w:rsid w:val="00574BC0"/>
    <w:rsid w:val="005761F8"/>
    <w:rsid w:val="00581240"/>
    <w:rsid w:val="005813C0"/>
    <w:rsid w:val="0058316E"/>
    <w:rsid w:val="00583B1F"/>
    <w:rsid w:val="00584392"/>
    <w:rsid w:val="005856EF"/>
    <w:rsid w:val="0058652F"/>
    <w:rsid w:val="005879C3"/>
    <w:rsid w:val="00591A06"/>
    <w:rsid w:val="005A3225"/>
    <w:rsid w:val="005A6483"/>
    <w:rsid w:val="005B0620"/>
    <w:rsid w:val="005B188C"/>
    <w:rsid w:val="005B6C88"/>
    <w:rsid w:val="005C3973"/>
    <w:rsid w:val="005D1C9F"/>
    <w:rsid w:val="005E0A64"/>
    <w:rsid w:val="005E2191"/>
    <w:rsid w:val="005E2501"/>
    <w:rsid w:val="005E584B"/>
    <w:rsid w:val="005E76EF"/>
    <w:rsid w:val="005F0AB7"/>
    <w:rsid w:val="005F1B96"/>
    <w:rsid w:val="005F3490"/>
    <w:rsid w:val="005F539B"/>
    <w:rsid w:val="005F615B"/>
    <w:rsid w:val="005F6544"/>
    <w:rsid w:val="00605593"/>
    <w:rsid w:val="00611478"/>
    <w:rsid w:val="0061384D"/>
    <w:rsid w:val="006156CE"/>
    <w:rsid w:val="006159F0"/>
    <w:rsid w:val="006167B6"/>
    <w:rsid w:val="00620EA8"/>
    <w:rsid w:val="00621509"/>
    <w:rsid w:val="0062508D"/>
    <w:rsid w:val="00625798"/>
    <w:rsid w:val="00630CA1"/>
    <w:rsid w:val="00631591"/>
    <w:rsid w:val="006379E7"/>
    <w:rsid w:val="00641BEF"/>
    <w:rsid w:val="00641DBE"/>
    <w:rsid w:val="00651E5F"/>
    <w:rsid w:val="006567EE"/>
    <w:rsid w:val="00665966"/>
    <w:rsid w:val="006714B3"/>
    <w:rsid w:val="00671CE8"/>
    <w:rsid w:val="0067549F"/>
    <w:rsid w:val="00675717"/>
    <w:rsid w:val="006779AE"/>
    <w:rsid w:val="006806EE"/>
    <w:rsid w:val="00682131"/>
    <w:rsid w:val="00682418"/>
    <w:rsid w:val="00684BB1"/>
    <w:rsid w:val="00687877"/>
    <w:rsid w:val="006919A1"/>
    <w:rsid w:val="00691D5C"/>
    <w:rsid w:val="0069294F"/>
    <w:rsid w:val="0069500B"/>
    <w:rsid w:val="00695C79"/>
    <w:rsid w:val="0069675C"/>
    <w:rsid w:val="0069767C"/>
    <w:rsid w:val="006A6E14"/>
    <w:rsid w:val="006A7903"/>
    <w:rsid w:val="006A790E"/>
    <w:rsid w:val="006B77B2"/>
    <w:rsid w:val="006C14CE"/>
    <w:rsid w:val="006C28A6"/>
    <w:rsid w:val="006C7B32"/>
    <w:rsid w:val="006D1741"/>
    <w:rsid w:val="006D4D4F"/>
    <w:rsid w:val="006D4F28"/>
    <w:rsid w:val="006D749B"/>
    <w:rsid w:val="006E00F4"/>
    <w:rsid w:val="006E098A"/>
    <w:rsid w:val="006E35EC"/>
    <w:rsid w:val="006E4D44"/>
    <w:rsid w:val="006E4D81"/>
    <w:rsid w:val="006F15A0"/>
    <w:rsid w:val="006F5F00"/>
    <w:rsid w:val="0070276A"/>
    <w:rsid w:val="0070456A"/>
    <w:rsid w:val="0071127D"/>
    <w:rsid w:val="00711E52"/>
    <w:rsid w:val="00715A19"/>
    <w:rsid w:val="00716BC8"/>
    <w:rsid w:val="00716C20"/>
    <w:rsid w:val="00724A07"/>
    <w:rsid w:val="0072540B"/>
    <w:rsid w:val="00725AA2"/>
    <w:rsid w:val="00730F12"/>
    <w:rsid w:val="00732FDA"/>
    <w:rsid w:val="0074576B"/>
    <w:rsid w:val="00750B98"/>
    <w:rsid w:val="00754897"/>
    <w:rsid w:val="00756239"/>
    <w:rsid w:val="00760A3B"/>
    <w:rsid w:val="00763EA2"/>
    <w:rsid w:val="0076414B"/>
    <w:rsid w:val="00766E60"/>
    <w:rsid w:val="0077217D"/>
    <w:rsid w:val="00775BBC"/>
    <w:rsid w:val="00780220"/>
    <w:rsid w:val="00781CD8"/>
    <w:rsid w:val="00791CA0"/>
    <w:rsid w:val="007920DE"/>
    <w:rsid w:val="00796C66"/>
    <w:rsid w:val="00797751"/>
    <w:rsid w:val="00797CFA"/>
    <w:rsid w:val="00797CFD"/>
    <w:rsid w:val="007A089E"/>
    <w:rsid w:val="007A4B03"/>
    <w:rsid w:val="007A7953"/>
    <w:rsid w:val="007B16C3"/>
    <w:rsid w:val="007B2A6E"/>
    <w:rsid w:val="007B2B56"/>
    <w:rsid w:val="007B4FFB"/>
    <w:rsid w:val="007C6AFA"/>
    <w:rsid w:val="007D0745"/>
    <w:rsid w:val="007D4F60"/>
    <w:rsid w:val="007D54A7"/>
    <w:rsid w:val="007E39A7"/>
    <w:rsid w:val="007E7FC1"/>
    <w:rsid w:val="007F1875"/>
    <w:rsid w:val="007F2BA5"/>
    <w:rsid w:val="00802D50"/>
    <w:rsid w:val="00807217"/>
    <w:rsid w:val="0081151D"/>
    <w:rsid w:val="00812C80"/>
    <w:rsid w:val="00821214"/>
    <w:rsid w:val="008220E6"/>
    <w:rsid w:val="00823416"/>
    <w:rsid w:val="00830A24"/>
    <w:rsid w:val="00831013"/>
    <w:rsid w:val="008310D6"/>
    <w:rsid w:val="00833FCD"/>
    <w:rsid w:val="008340DB"/>
    <w:rsid w:val="0083689A"/>
    <w:rsid w:val="008417F6"/>
    <w:rsid w:val="00843D29"/>
    <w:rsid w:val="00847905"/>
    <w:rsid w:val="00847BCD"/>
    <w:rsid w:val="0085140F"/>
    <w:rsid w:val="0085163B"/>
    <w:rsid w:val="00855077"/>
    <w:rsid w:val="00862C33"/>
    <w:rsid w:val="00863B70"/>
    <w:rsid w:val="008669FE"/>
    <w:rsid w:val="008718D6"/>
    <w:rsid w:val="0087314A"/>
    <w:rsid w:val="00873639"/>
    <w:rsid w:val="00875B6F"/>
    <w:rsid w:val="00880924"/>
    <w:rsid w:val="008827EB"/>
    <w:rsid w:val="0088290B"/>
    <w:rsid w:val="008926DB"/>
    <w:rsid w:val="00894747"/>
    <w:rsid w:val="008969E4"/>
    <w:rsid w:val="008977DE"/>
    <w:rsid w:val="00897C12"/>
    <w:rsid w:val="008A0C45"/>
    <w:rsid w:val="008A6476"/>
    <w:rsid w:val="008A726C"/>
    <w:rsid w:val="008B2EC8"/>
    <w:rsid w:val="008D0390"/>
    <w:rsid w:val="008E0725"/>
    <w:rsid w:val="008E7021"/>
    <w:rsid w:val="0090121E"/>
    <w:rsid w:val="00902A45"/>
    <w:rsid w:val="0090434F"/>
    <w:rsid w:val="00904AFA"/>
    <w:rsid w:val="00904D33"/>
    <w:rsid w:val="00904E54"/>
    <w:rsid w:val="00910983"/>
    <w:rsid w:val="00913315"/>
    <w:rsid w:val="00914F98"/>
    <w:rsid w:val="00915FB9"/>
    <w:rsid w:val="009229F0"/>
    <w:rsid w:val="00924D73"/>
    <w:rsid w:val="009410F5"/>
    <w:rsid w:val="0094146F"/>
    <w:rsid w:val="009472AE"/>
    <w:rsid w:val="009517A5"/>
    <w:rsid w:val="009532B0"/>
    <w:rsid w:val="00953EE5"/>
    <w:rsid w:val="00956B16"/>
    <w:rsid w:val="009577EB"/>
    <w:rsid w:val="00963315"/>
    <w:rsid w:val="00966983"/>
    <w:rsid w:val="00967910"/>
    <w:rsid w:val="00974233"/>
    <w:rsid w:val="00977013"/>
    <w:rsid w:val="009774CD"/>
    <w:rsid w:val="009817F5"/>
    <w:rsid w:val="00983E6E"/>
    <w:rsid w:val="00986EED"/>
    <w:rsid w:val="00994B33"/>
    <w:rsid w:val="00995B75"/>
    <w:rsid w:val="00996DFA"/>
    <w:rsid w:val="009A1E1C"/>
    <w:rsid w:val="009A2643"/>
    <w:rsid w:val="009A51B7"/>
    <w:rsid w:val="009A5AF0"/>
    <w:rsid w:val="009B0410"/>
    <w:rsid w:val="009B0B8E"/>
    <w:rsid w:val="009B21EB"/>
    <w:rsid w:val="009B2A6A"/>
    <w:rsid w:val="009B3E01"/>
    <w:rsid w:val="009B7819"/>
    <w:rsid w:val="009C0700"/>
    <w:rsid w:val="009C0B59"/>
    <w:rsid w:val="009C2C21"/>
    <w:rsid w:val="009C70E0"/>
    <w:rsid w:val="009C737E"/>
    <w:rsid w:val="009C73A1"/>
    <w:rsid w:val="009D1D06"/>
    <w:rsid w:val="009D35C3"/>
    <w:rsid w:val="009D3D19"/>
    <w:rsid w:val="009D61B9"/>
    <w:rsid w:val="009E0594"/>
    <w:rsid w:val="009E746C"/>
    <w:rsid w:val="009F201D"/>
    <w:rsid w:val="009F2C5E"/>
    <w:rsid w:val="009F44CF"/>
    <w:rsid w:val="00A05826"/>
    <w:rsid w:val="00A1444A"/>
    <w:rsid w:val="00A15B2D"/>
    <w:rsid w:val="00A15F18"/>
    <w:rsid w:val="00A21D99"/>
    <w:rsid w:val="00A224D4"/>
    <w:rsid w:val="00A23398"/>
    <w:rsid w:val="00A23ADF"/>
    <w:rsid w:val="00A25F40"/>
    <w:rsid w:val="00A318C4"/>
    <w:rsid w:val="00A332D4"/>
    <w:rsid w:val="00A35A23"/>
    <w:rsid w:val="00A53514"/>
    <w:rsid w:val="00A54D1F"/>
    <w:rsid w:val="00A55DA0"/>
    <w:rsid w:val="00A56C8C"/>
    <w:rsid w:val="00A5719E"/>
    <w:rsid w:val="00A61832"/>
    <w:rsid w:val="00A62E1C"/>
    <w:rsid w:val="00A67388"/>
    <w:rsid w:val="00A67EFF"/>
    <w:rsid w:val="00A74D1D"/>
    <w:rsid w:val="00A80631"/>
    <w:rsid w:val="00A8159A"/>
    <w:rsid w:val="00A85486"/>
    <w:rsid w:val="00A8654B"/>
    <w:rsid w:val="00AA0639"/>
    <w:rsid w:val="00AA0786"/>
    <w:rsid w:val="00AA5242"/>
    <w:rsid w:val="00AA6CEF"/>
    <w:rsid w:val="00AA7F89"/>
    <w:rsid w:val="00AB0183"/>
    <w:rsid w:val="00AB0506"/>
    <w:rsid w:val="00AB2D90"/>
    <w:rsid w:val="00AB70A8"/>
    <w:rsid w:val="00AD58D1"/>
    <w:rsid w:val="00AD6E17"/>
    <w:rsid w:val="00AD6F99"/>
    <w:rsid w:val="00AD795E"/>
    <w:rsid w:val="00AE1CA2"/>
    <w:rsid w:val="00AE3077"/>
    <w:rsid w:val="00AE65B9"/>
    <w:rsid w:val="00AE74E2"/>
    <w:rsid w:val="00AF3634"/>
    <w:rsid w:val="00AF6F84"/>
    <w:rsid w:val="00AF7B3B"/>
    <w:rsid w:val="00B001E9"/>
    <w:rsid w:val="00B00F32"/>
    <w:rsid w:val="00B02431"/>
    <w:rsid w:val="00B040A3"/>
    <w:rsid w:val="00B042C9"/>
    <w:rsid w:val="00B10315"/>
    <w:rsid w:val="00B21D07"/>
    <w:rsid w:val="00B21E11"/>
    <w:rsid w:val="00B2501F"/>
    <w:rsid w:val="00B30189"/>
    <w:rsid w:val="00B306E0"/>
    <w:rsid w:val="00B336A4"/>
    <w:rsid w:val="00B34174"/>
    <w:rsid w:val="00B34CEA"/>
    <w:rsid w:val="00B361FA"/>
    <w:rsid w:val="00B421AB"/>
    <w:rsid w:val="00B5042C"/>
    <w:rsid w:val="00B50487"/>
    <w:rsid w:val="00B504CD"/>
    <w:rsid w:val="00B509F7"/>
    <w:rsid w:val="00B510B0"/>
    <w:rsid w:val="00B537BA"/>
    <w:rsid w:val="00B5572D"/>
    <w:rsid w:val="00B57EDC"/>
    <w:rsid w:val="00B649FA"/>
    <w:rsid w:val="00B67249"/>
    <w:rsid w:val="00B6729B"/>
    <w:rsid w:val="00B679CB"/>
    <w:rsid w:val="00B80B92"/>
    <w:rsid w:val="00B850A4"/>
    <w:rsid w:val="00B85130"/>
    <w:rsid w:val="00B85B62"/>
    <w:rsid w:val="00B8665A"/>
    <w:rsid w:val="00B91556"/>
    <w:rsid w:val="00B92601"/>
    <w:rsid w:val="00B93EFF"/>
    <w:rsid w:val="00B94CAE"/>
    <w:rsid w:val="00B97C3E"/>
    <w:rsid w:val="00BA0F27"/>
    <w:rsid w:val="00BA2B2F"/>
    <w:rsid w:val="00BA3317"/>
    <w:rsid w:val="00BA6311"/>
    <w:rsid w:val="00BA7B43"/>
    <w:rsid w:val="00BA7CBA"/>
    <w:rsid w:val="00BB5D0E"/>
    <w:rsid w:val="00BB7C2B"/>
    <w:rsid w:val="00BC0D7F"/>
    <w:rsid w:val="00BC0F44"/>
    <w:rsid w:val="00BC1163"/>
    <w:rsid w:val="00BC1A9C"/>
    <w:rsid w:val="00BC2041"/>
    <w:rsid w:val="00BC2503"/>
    <w:rsid w:val="00BC6100"/>
    <w:rsid w:val="00BD1DC1"/>
    <w:rsid w:val="00BD57FC"/>
    <w:rsid w:val="00BD5EFF"/>
    <w:rsid w:val="00BD7898"/>
    <w:rsid w:val="00BE4831"/>
    <w:rsid w:val="00BE6651"/>
    <w:rsid w:val="00BE7771"/>
    <w:rsid w:val="00BF0E59"/>
    <w:rsid w:val="00BF434B"/>
    <w:rsid w:val="00BF4537"/>
    <w:rsid w:val="00BF5691"/>
    <w:rsid w:val="00BF6C1F"/>
    <w:rsid w:val="00BF6C9A"/>
    <w:rsid w:val="00C02EC4"/>
    <w:rsid w:val="00C06E1C"/>
    <w:rsid w:val="00C072BF"/>
    <w:rsid w:val="00C1307A"/>
    <w:rsid w:val="00C15C07"/>
    <w:rsid w:val="00C16C63"/>
    <w:rsid w:val="00C22888"/>
    <w:rsid w:val="00C24EDD"/>
    <w:rsid w:val="00C252BE"/>
    <w:rsid w:val="00C2739C"/>
    <w:rsid w:val="00C45801"/>
    <w:rsid w:val="00C45CDD"/>
    <w:rsid w:val="00C51584"/>
    <w:rsid w:val="00C6007F"/>
    <w:rsid w:val="00C61C28"/>
    <w:rsid w:val="00C648E1"/>
    <w:rsid w:val="00C67EB5"/>
    <w:rsid w:val="00C7039B"/>
    <w:rsid w:val="00C70ED7"/>
    <w:rsid w:val="00C72407"/>
    <w:rsid w:val="00C731AC"/>
    <w:rsid w:val="00C74F34"/>
    <w:rsid w:val="00C75739"/>
    <w:rsid w:val="00C75B0A"/>
    <w:rsid w:val="00C81391"/>
    <w:rsid w:val="00C84BEB"/>
    <w:rsid w:val="00C8599B"/>
    <w:rsid w:val="00C90E06"/>
    <w:rsid w:val="00C97C2F"/>
    <w:rsid w:val="00CA0691"/>
    <w:rsid w:val="00CA22CB"/>
    <w:rsid w:val="00CA49BE"/>
    <w:rsid w:val="00CA76C2"/>
    <w:rsid w:val="00CB07D8"/>
    <w:rsid w:val="00CB2BED"/>
    <w:rsid w:val="00CC0D15"/>
    <w:rsid w:val="00CC1286"/>
    <w:rsid w:val="00CC311B"/>
    <w:rsid w:val="00CC3222"/>
    <w:rsid w:val="00CC47C4"/>
    <w:rsid w:val="00CC5A11"/>
    <w:rsid w:val="00CD1CEE"/>
    <w:rsid w:val="00CD328A"/>
    <w:rsid w:val="00CD3F1D"/>
    <w:rsid w:val="00CD6215"/>
    <w:rsid w:val="00CE1516"/>
    <w:rsid w:val="00CE6361"/>
    <w:rsid w:val="00CE6685"/>
    <w:rsid w:val="00CE6CC0"/>
    <w:rsid w:val="00CF03CA"/>
    <w:rsid w:val="00CF2BCF"/>
    <w:rsid w:val="00CF2F27"/>
    <w:rsid w:val="00CF5ADD"/>
    <w:rsid w:val="00CF623A"/>
    <w:rsid w:val="00CF6481"/>
    <w:rsid w:val="00CF7F1F"/>
    <w:rsid w:val="00D00738"/>
    <w:rsid w:val="00D02417"/>
    <w:rsid w:val="00D027DE"/>
    <w:rsid w:val="00D029E6"/>
    <w:rsid w:val="00D04D92"/>
    <w:rsid w:val="00D05070"/>
    <w:rsid w:val="00D16671"/>
    <w:rsid w:val="00D21017"/>
    <w:rsid w:val="00D27D64"/>
    <w:rsid w:val="00D3238E"/>
    <w:rsid w:val="00D40310"/>
    <w:rsid w:val="00D40374"/>
    <w:rsid w:val="00D42111"/>
    <w:rsid w:val="00D4490C"/>
    <w:rsid w:val="00D47FDF"/>
    <w:rsid w:val="00D5337D"/>
    <w:rsid w:val="00D55C95"/>
    <w:rsid w:val="00D5776B"/>
    <w:rsid w:val="00D60805"/>
    <w:rsid w:val="00D67A20"/>
    <w:rsid w:val="00D7515D"/>
    <w:rsid w:val="00D81D3F"/>
    <w:rsid w:val="00D85B33"/>
    <w:rsid w:val="00D93575"/>
    <w:rsid w:val="00D93AE0"/>
    <w:rsid w:val="00DA2013"/>
    <w:rsid w:val="00DA2329"/>
    <w:rsid w:val="00DA431B"/>
    <w:rsid w:val="00DA585A"/>
    <w:rsid w:val="00DA73A6"/>
    <w:rsid w:val="00DB095C"/>
    <w:rsid w:val="00DC0BCE"/>
    <w:rsid w:val="00DC34D4"/>
    <w:rsid w:val="00DC3DF7"/>
    <w:rsid w:val="00DC6554"/>
    <w:rsid w:val="00DC71EB"/>
    <w:rsid w:val="00DD16D4"/>
    <w:rsid w:val="00DD365B"/>
    <w:rsid w:val="00DD4AB2"/>
    <w:rsid w:val="00DE2DBE"/>
    <w:rsid w:val="00DE7954"/>
    <w:rsid w:val="00DE79B8"/>
    <w:rsid w:val="00DF4E82"/>
    <w:rsid w:val="00DF6C7A"/>
    <w:rsid w:val="00E00777"/>
    <w:rsid w:val="00E00C81"/>
    <w:rsid w:val="00E033D3"/>
    <w:rsid w:val="00E06563"/>
    <w:rsid w:val="00E12441"/>
    <w:rsid w:val="00E12C74"/>
    <w:rsid w:val="00E1341E"/>
    <w:rsid w:val="00E13F0A"/>
    <w:rsid w:val="00E15513"/>
    <w:rsid w:val="00E17903"/>
    <w:rsid w:val="00E22E4C"/>
    <w:rsid w:val="00E231D3"/>
    <w:rsid w:val="00E2462C"/>
    <w:rsid w:val="00E279C7"/>
    <w:rsid w:val="00E279FD"/>
    <w:rsid w:val="00E317E0"/>
    <w:rsid w:val="00E3182A"/>
    <w:rsid w:val="00E3413E"/>
    <w:rsid w:val="00E41B13"/>
    <w:rsid w:val="00E42C70"/>
    <w:rsid w:val="00E44C6F"/>
    <w:rsid w:val="00E4520D"/>
    <w:rsid w:val="00E45F00"/>
    <w:rsid w:val="00E46FCD"/>
    <w:rsid w:val="00E55202"/>
    <w:rsid w:val="00E60398"/>
    <w:rsid w:val="00E60A3B"/>
    <w:rsid w:val="00E66825"/>
    <w:rsid w:val="00E71CC3"/>
    <w:rsid w:val="00E72E3C"/>
    <w:rsid w:val="00E740E3"/>
    <w:rsid w:val="00E771D1"/>
    <w:rsid w:val="00E8042B"/>
    <w:rsid w:val="00E8341C"/>
    <w:rsid w:val="00E846CE"/>
    <w:rsid w:val="00E848B9"/>
    <w:rsid w:val="00E87C74"/>
    <w:rsid w:val="00E90C54"/>
    <w:rsid w:val="00E91462"/>
    <w:rsid w:val="00E94B13"/>
    <w:rsid w:val="00EA03A3"/>
    <w:rsid w:val="00EA05CC"/>
    <w:rsid w:val="00EA1AA5"/>
    <w:rsid w:val="00EA419A"/>
    <w:rsid w:val="00EB38E4"/>
    <w:rsid w:val="00EB3B6E"/>
    <w:rsid w:val="00EB5922"/>
    <w:rsid w:val="00EB5EF8"/>
    <w:rsid w:val="00EC1F5B"/>
    <w:rsid w:val="00ED318F"/>
    <w:rsid w:val="00ED664C"/>
    <w:rsid w:val="00ED69CC"/>
    <w:rsid w:val="00EE0382"/>
    <w:rsid w:val="00EE048D"/>
    <w:rsid w:val="00EE36D3"/>
    <w:rsid w:val="00EE6AD9"/>
    <w:rsid w:val="00EE70F9"/>
    <w:rsid w:val="00EF2AD2"/>
    <w:rsid w:val="00EF32C8"/>
    <w:rsid w:val="00EF3770"/>
    <w:rsid w:val="00EF3F71"/>
    <w:rsid w:val="00EF6256"/>
    <w:rsid w:val="00F008F2"/>
    <w:rsid w:val="00F03EBC"/>
    <w:rsid w:val="00F06098"/>
    <w:rsid w:val="00F0739E"/>
    <w:rsid w:val="00F140EC"/>
    <w:rsid w:val="00F14DA4"/>
    <w:rsid w:val="00F20AAC"/>
    <w:rsid w:val="00F221D4"/>
    <w:rsid w:val="00F229A9"/>
    <w:rsid w:val="00F230CB"/>
    <w:rsid w:val="00F24878"/>
    <w:rsid w:val="00F25F4A"/>
    <w:rsid w:val="00F26DC4"/>
    <w:rsid w:val="00F303B4"/>
    <w:rsid w:val="00F30FB1"/>
    <w:rsid w:val="00F33649"/>
    <w:rsid w:val="00F407CC"/>
    <w:rsid w:val="00F40A53"/>
    <w:rsid w:val="00F41BC7"/>
    <w:rsid w:val="00F42583"/>
    <w:rsid w:val="00F43B2B"/>
    <w:rsid w:val="00F47FE4"/>
    <w:rsid w:val="00F64017"/>
    <w:rsid w:val="00F67172"/>
    <w:rsid w:val="00F67EC8"/>
    <w:rsid w:val="00F67EFF"/>
    <w:rsid w:val="00F81382"/>
    <w:rsid w:val="00F81AE4"/>
    <w:rsid w:val="00F966B5"/>
    <w:rsid w:val="00F97CB4"/>
    <w:rsid w:val="00FA2997"/>
    <w:rsid w:val="00FB5166"/>
    <w:rsid w:val="00FB6363"/>
    <w:rsid w:val="00FC059D"/>
    <w:rsid w:val="00FC0A56"/>
    <w:rsid w:val="00FC23EE"/>
    <w:rsid w:val="00FC2B49"/>
    <w:rsid w:val="00FC3051"/>
    <w:rsid w:val="00FC383E"/>
    <w:rsid w:val="00FC4D12"/>
    <w:rsid w:val="00FC728B"/>
    <w:rsid w:val="00FD17E6"/>
    <w:rsid w:val="00FE5B05"/>
    <w:rsid w:val="00FE6C28"/>
    <w:rsid w:val="00FE7182"/>
    <w:rsid w:val="00FF2915"/>
    <w:rsid w:val="00FF2EB5"/>
    <w:rsid w:val="00FF4CCF"/>
    <w:rsid w:val="00FF4ECB"/>
    <w:rsid w:val="00FF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2E5013"/>
  <w14:defaultImageDpi w14:val="330"/>
  <w15:docId w15:val="{9457B14B-2852-4FFC-9774-95A505AC7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250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2508D"/>
  </w:style>
  <w:style w:type="paragraph" w:styleId="Fuzeile">
    <w:name w:val="footer"/>
    <w:basedOn w:val="Standard"/>
    <w:link w:val="FuzeileZchn"/>
    <w:uiPriority w:val="99"/>
    <w:unhideWhenUsed/>
    <w:rsid w:val="0062508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2508D"/>
  </w:style>
  <w:style w:type="paragraph" w:styleId="Listenabsatz">
    <w:name w:val="List Paragraph"/>
    <w:basedOn w:val="Standard"/>
    <w:uiPriority w:val="34"/>
    <w:qFormat/>
    <w:rsid w:val="00183B47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NurText">
    <w:name w:val="Plain Text"/>
    <w:basedOn w:val="Standard"/>
    <w:link w:val="NurTextZchn"/>
    <w:uiPriority w:val="99"/>
    <w:unhideWhenUsed/>
    <w:rsid w:val="00EB3B6E"/>
    <w:rPr>
      <w:rFonts w:ascii="Calibri" w:eastAsiaTheme="minorHAnsi" w:hAnsi="Calibr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EB3B6E"/>
    <w:rPr>
      <w:rFonts w:ascii="Calibri" w:eastAsiaTheme="minorHAns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0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1638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522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3293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0702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9459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81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591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455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43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141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fafferott\AppData\Local\Microsoft\Windows\INetCache\Content.Outlook\IKQHDV04\Brief_PfarreiStJosef%20WordVorlage%20(Stand%2007.05.2021)%20(002)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A946306FE9914A8CD4F871A5D9A154" ma:contentTypeVersion="15" ma:contentTypeDescription="Ein neues Dokument erstellen." ma:contentTypeScope="" ma:versionID="a829eecb4b566060e5f1c89749005328">
  <xsd:schema xmlns:xsd="http://www.w3.org/2001/XMLSchema" xmlns:xs="http://www.w3.org/2001/XMLSchema" xmlns:p="http://schemas.microsoft.com/office/2006/metadata/properties" xmlns:ns2="c015d67f-f3eb-4614-9f84-91b092499882" xmlns:ns3="8a358106-c2c7-4c44-af2c-015198576258" targetNamespace="http://schemas.microsoft.com/office/2006/metadata/properties" ma:root="true" ma:fieldsID="cbd5d4ea3e2102b92d1f25c77bea1f36" ns2:_="" ns3:_="">
    <xsd:import namespace="c015d67f-f3eb-4614-9f84-91b092499882"/>
    <xsd:import namespace="8a358106-c2c7-4c44-af2c-015198576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5d67f-f3eb-4614-9f84-91b0924998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615c3277-f70e-42c6-b20f-867d34eb3e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58106-c2c7-4c44-af2c-01519857625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15d67f-f3eb-4614-9f84-91b0924998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CAD406-26DA-452A-AEAF-03AECD50BA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B8A3AD-EE4D-4F64-8FF4-D2CD9FA5E5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7A523F-5597-4B50-A276-4143AB73F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15d67f-f3eb-4614-9f84-91b092499882"/>
    <ds:schemaRef ds:uri="8a358106-c2c7-4c44-af2c-015198576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AEF29A-2498-4B27-A74C-F2521F2381F0}">
  <ds:schemaRefs>
    <ds:schemaRef ds:uri="http://schemas.microsoft.com/office/2006/metadata/properties"/>
    <ds:schemaRef ds:uri="http://schemas.microsoft.com/office/infopath/2007/PartnerControls"/>
    <ds:schemaRef ds:uri="c015d67f-f3eb-4614-9f84-91b0924998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Brief_PfarreiStJosef WordVorlage (Stand 07.05.2021) (002)</Template>
  <TotalTime>0</TotalTime>
  <Pages>4</Pages>
  <Words>852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zehka</Company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Pfafferott, Caterina</dc:creator>
  <cp:keywords/>
  <dc:description/>
  <cp:lastModifiedBy>Ragusch, Edward</cp:lastModifiedBy>
  <cp:revision>34</cp:revision>
  <cp:lastPrinted>2026-07-09T17:35:00Z</cp:lastPrinted>
  <dcterms:created xsi:type="dcterms:W3CDTF">2026-05-13T12:03:00Z</dcterms:created>
  <dcterms:modified xsi:type="dcterms:W3CDTF">2026-07-09T17:36:00Z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0x0101007AA946306FE9914A8CD4F871A5D9A154</vt:lpwstr>
  </property>
  <property fmtid="{D5CDD505-2E9C-101B-9397-08002B2CF9AE}" pid="3" name="MediaServiceImageTags">
    <vt:lpwstr/>
  </property>
</Properties>
</file>